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23" w:rsidRPr="007A1D23" w:rsidRDefault="007A1D23" w:rsidP="007A1D2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  <w:r w:rsidRPr="007A1D23">
        <w:rPr>
          <w:rFonts w:ascii="Times New Roman" w:hAnsi="Times New Roman" w:cs="Times New Roman"/>
          <w:b/>
          <w:sz w:val="27"/>
          <w:szCs w:val="27"/>
          <w:u w:val="single"/>
        </w:rPr>
        <w:t>ПРОЕКТ</w:t>
      </w:r>
    </w:p>
    <w:p w:rsidR="007A1D23" w:rsidRPr="007A1D23" w:rsidRDefault="007A1D23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 xml:space="preserve">СОВЕТ ДЕПУТАТОВ </w:t>
      </w:r>
    </w:p>
    <w:p w:rsidR="007A1D23" w:rsidRPr="007A1D23" w:rsidRDefault="007A1D23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 xml:space="preserve">ЖУКОВСКОГО СЕЛЬСКОГО ПОСЕЛЕНИЯ </w:t>
      </w:r>
    </w:p>
    <w:p w:rsidR="007A1D23" w:rsidRPr="007A1D23" w:rsidRDefault="007A1D23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>ТОРБЕЕВСКОГО МУНИЦИПАЛЬНОГО РАЙОНА</w:t>
      </w:r>
    </w:p>
    <w:p w:rsidR="007A1D23" w:rsidRPr="007A1D23" w:rsidRDefault="007A1D23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677091" w:rsidRPr="00F7249F" w:rsidRDefault="00677091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091" w:rsidRPr="00F7249F" w:rsidRDefault="00677091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49F">
        <w:rPr>
          <w:rFonts w:ascii="Times New Roman" w:hAnsi="Times New Roman" w:cs="Times New Roman"/>
          <w:b/>
          <w:sz w:val="28"/>
          <w:szCs w:val="28"/>
        </w:rPr>
        <w:t xml:space="preserve"> Вторая сессия</w:t>
      </w:r>
    </w:p>
    <w:p w:rsidR="00677091" w:rsidRPr="00F7249F" w:rsidRDefault="00677091" w:rsidP="00677091">
      <w:pPr>
        <w:jc w:val="center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>(шесто</w:t>
      </w:r>
      <w:r w:rsidR="007A1D23">
        <w:rPr>
          <w:rFonts w:ascii="Times New Roman" w:hAnsi="Times New Roman" w:cs="Times New Roman"/>
          <w:sz w:val="28"/>
          <w:szCs w:val="28"/>
        </w:rPr>
        <w:t>го</w:t>
      </w:r>
      <w:r w:rsidRPr="00F7249F">
        <w:rPr>
          <w:rFonts w:ascii="Times New Roman" w:hAnsi="Times New Roman" w:cs="Times New Roman"/>
          <w:sz w:val="28"/>
          <w:szCs w:val="28"/>
        </w:rPr>
        <w:t xml:space="preserve"> созыв</w:t>
      </w:r>
      <w:r w:rsidR="007A1D23">
        <w:rPr>
          <w:rFonts w:ascii="Times New Roman" w:hAnsi="Times New Roman" w:cs="Times New Roman"/>
          <w:sz w:val="28"/>
          <w:szCs w:val="28"/>
        </w:rPr>
        <w:t>а</w:t>
      </w:r>
      <w:r w:rsidRPr="00F7249F">
        <w:rPr>
          <w:rFonts w:ascii="Times New Roman" w:hAnsi="Times New Roman" w:cs="Times New Roman"/>
          <w:sz w:val="28"/>
          <w:szCs w:val="28"/>
        </w:rPr>
        <w:t>)</w:t>
      </w:r>
    </w:p>
    <w:p w:rsidR="00677091" w:rsidRPr="00F7249F" w:rsidRDefault="00677091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091" w:rsidRDefault="00677091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7249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7249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F56762" w:rsidRPr="00F7249F" w:rsidRDefault="00F56762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091" w:rsidRPr="00F7249F" w:rsidRDefault="00677091" w:rsidP="00F5676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 xml:space="preserve"> от «___»   </w:t>
      </w:r>
      <w:r w:rsidR="00F7249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7249F">
        <w:rPr>
          <w:rFonts w:ascii="Times New Roman" w:hAnsi="Times New Roman" w:cs="Times New Roman"/>
          <w:sz w:val="28"/>
          <w:szCs w:val="28"/>
        </w:rPr>
        <w:t xml:space="preserve"> 2016 г.      </w:t>
      </w:r>
      <w:r w:rsidR="007A1D23">
        <w:rPr>
          <w:rFonts w:ascii="Times New Roman" w:hAnsi="Times New Roman" w:cs="Times New Roman"/>
          <w:sz w:val="28"/>
          <w:szCs w:val="28"/>
        </w:rPr>
        <w:t xml:space="preserve">      с. Жуково                                        </w:t>
      </w:r>
      <w:r w:rsidRPr="00F7249F">
        <w:rPr>
          <w:rFonts w:ascii="Times New Roman" w:hAnsi="Times New Roman" w:cs="Times New Roman"/>
          <w:sz w:val="28"/>
          <w:szCs w:val="28"/>
        </w:rPr>
        <w:t>№ ___</w:t>
      </w:r>
    </w:p>
    <w:p w:rsidR="00EC4B80" w:rsidRPr="0050138C" w:rsidRDefault="00675F6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br/>
          <w:t xml:space="preserve">Об утверждении Положения </w:t>
        </w:r>
        <w:r w:rsidR="00BA19E0">
          <w:rPr>
            <w:rStyle w:val="a4"/>
            <w:rFonts w:ascii="Times New Roman" w:hAnsi="Times New Roman"/>
            <w:color w:val="auto"/>
            <w:sz w:val="28"/>
            <w:szCs w:val="28"/>
          </w:rPr>
          <w:t>о</w:t>
        </w:r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б условиях и </w:t>
        </w:r>
        <w:proofErr w:type="gramStart"/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размерах оплаты труда</w:t>
        </w:r>
        <w:proofErr w:type="gramEnd"/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должностных лиц </w:t>
        </w:r>
        <w:r w:rsidR="00F56762">
          <w:rPr>
            <w:rStyle w:val="a4"/>
            <w:rFonts w:ascii="Times New Roman" w:hAnsi="Times New Roman"/>
            <w:color w:val="auto"/>
            <w:sz w:val="28"/>
            <w:szCs w:val="28"/>
          </w:rPr>
          <w:t>и</w:t>
        </w:r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муниципальных служащих </w:t>
        </w:r>
        <w:r w:rsidR="006E11CD">
          <w:rPr>
            <w:rStyle w:val="a4"/>
            <w:rFonts w:ascii="Times New Roman" w:hAnsi="Times New Roman"/>
            <w:color w:val="auto"/>
            <w:sz w:val="28"/>
            <w:szCs w:val="28"/>
          </w:rPr>
          <w:t>Жуковского сельского поселения</w:t>
        </w:r>
        <w:r w:rsidR="00F56762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proofErr w:type="spellStart"/>
        <w:r w:rsidR="0014343D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Торбеевского</w:t>
        </w:r>
        <w:proofErr w:type="spellEnd"/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муниципального района</w:t>
        </w:r>
      </w:hyperlink>
      <w:r w:rsidR="006E11CD">
        <w:rPr>
          <w:rStyle w:val="a4"/>
          <w:rFonts w:ascii="Times New Roman" w:hAnsi="Times New Roman"/>
          <w:color w:val="auto"/>
          <w:sz w:val="28"/>
          <w:szCs w:val="28"/>
        </w:rPr>
        <w:t xml:space="preserve"> Республики Мордовия</w:t>
      </w:r>
      <w:r w:rsidR="00BA19E0">
        <w:t>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920A87" w:rsidRDefault="00D43155" w:rsidP="00D4315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35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астью второй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атьи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53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6 октября 2003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9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астью первой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атьи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</w:t>
      </w:r>
      <w:r w:rsidRPr="005435B6">
        <w:rPr>
          <w:rFonts w:ascii="Times New Roman" w:hAnsi="Times New Roman" w:cs="Times New Roman"/>
          <w:sz w:val="28"/>
          <w:szCs w:val="28"/>
        </w:rPr>
        <w:t>акона от 2 марта 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25-ФЗ "О муниципальной службе в Российской Федерации", </w:t>
      </w:r>
      <w:hyperlink r:id="rId1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атьей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8.1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>48-З "О регулировании отношений в сфере муниципальной службы</w:t>
      </w:r>
      <w:proofErr w:type="gramEnd"/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proofErr w:type="gramStart"/>
      <w:r w:rsidRPr="005435B6">
        <w:rPr>
          <w:rFonts w:ascii="Times New Roman" w:hAnsi="Times New Roman" w:cs="Times New Roman"/>
          <w:sz w:val="28"/>
          <w:szCs w:val="28"/>
        </w:rPr>
        <w:t>Законом Республики Мордовия от 28 марта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г. № 18-З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C4054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35B6">
        <w:rPr>
          <w:rFonts w:ascii="Times New Roman" w:hAnsi="Times New Roman" w:cs="Times New Roman"/>
          <w:sz w:val="28"/>
          <w:szCs w:val="28"/>
        </w:rPr>
        <w:t>, Законом Республики Мордовия от 17 августа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г. № 68-З «О внесении изменений в отдельные законы Республики Мордовия»,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Устава</w:t>
      </w:r>
      <w:r w:rsidR="006E11CD">
        <w:rPr>
          <w:rFonts w:ascii="Times New Roman" w:hAnsi="Times New Roman" w:cs="Times New Roman"/>
          <w:sz w:val="28"/>
          <w:szCs w:val="28"/>
        </w:rPr>
        <w:t xml:space="preserve"> Жуковского</w:t>
      </w:r>
      <w:proofErr w:type="gramEnd"/>
      <w:r w:rsidR="006E11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A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20A87"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E11CD">
        <w:rPr>
          <w:rFonts w:ascii="Times New Roman" w:hAnsi="Times New Roman" w:cs="Times New Roman"/>
          <w:sz w:val="28"/>
          <w:szCs w:val="28"/>
        </w:rPr>
        <w:t>,</w:t>
      </w:r>
      <w:r w:rsidRPr="005435B6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6E11CD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6E11CD" w:rsidRPr="00543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A87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spellEnd"/>
      <w:r w:rsidRPr="005435B6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D43155" w:rsidRPr="005435B6" w:rsidRDefault="00920A87" w:rsidP="00D43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D43155" w:rsidRPr="00920A8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03A3E" w:rsidRDefault="00E03A3E" w:rsidP="00E03A3E">
      <w:pPr>
        <w:pStyle w:val="1"/>
        <w:jc w:val="both"/>
      </w:pPr>
      <w:bookmarkStart w:id="0" w:name="sub_1"/>
      <w:r w:rsidRPr="00E03A3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C4B80" w:rsidRPr="00E03A3E">
        <w:rPr>
          <w:rFonts w:ascii="Times New Roman" w:hAnsi="Times New Roman" w:cs="Times New Roman"/>
          <w:b w:val="0"/>
          <w:sz w:val="28"/>
          <w:szCs w:val="28"/>
        </w:rPr>
        <w:t>1. Утвердить прилагаемое</w:t>
      </w:r>
      <w:r w:rsidR="00EC4B80"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="00EC4B80"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="00EC4B80"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>
          <w:rPr>
            <w:rStyle w:val="a4"/>
            <w:rFonts w:ascii="Times New Roman" w:hAnsi="Times New Roman"/>
            <w:color w:val="auto"/>
            <w:sz w:val="28"/>
            <w:szCs w:val="28"/>
          </w:rPr>
          <w:t>о</w:t>
        </w:r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б условиях и </w:t>
        </w:r>
        <w:proofErr w:type="gramStart"/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размерах </w:t>
        </w:r>
        <w:r w:rsidR="008464F4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>оплаты труда</w:t>
        </w:r>
        <w:proofErr w:type="gramEnd"/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должностных лиц и муниципальных служащих администрации</w:t>
        </w:r>
        <w:r w:rsidR="006E11CD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Жуковского сельского поселения</w:t>
        </w:r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proofErr w:type="spellStart"/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>Торбеевского</w:t>
        </w:r>
        <w:proofErr w:type="spellEnd"/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муниципального района</w:t>
        </w:r>
      </w:hyperlink>
      <w:r w:rsidR="00BA19E0">
        <w:t>.</w:t>
      </w:r>
    </w:p>
    <w:p w:rsidR="00D43155" w:rsidRPr="005435B6" w:rsidRDefault="00D43155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D43155" w:rsidRPr="005435B6" w:rsidRDefault="00D43155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приложению </w:t>
        </w:r>
      </w:hyperlink>
      <w:r w:rsidR="0000072E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2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D43155" w:rsidRPr="005435B6" w:rsidRDefault="00D43155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муниципальных служащих за классный 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приложению </w:t>
        </w:r>
      </w:hyperlink>
      <w:r w:rsidR="0000072E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3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D43155" w:rsidRPr="005435B6" w:rsidRDefault="00D43155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lastRenderedPageBreak/>
        <w:t>ежемесячных надбавок к должностному окладу должностных лиц 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и муниципальных служащих за особые условия муниципальной службы согласно </w:t>
      </w:r>
      <w:hyperlink w:anchor="sub_3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</w:t>
        </w:r>
      </w:hyperlink>
      <w:r w:rsidR="0000072E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 xml:space="preserve"> 4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D43155" w:rsidRPr="005435B6" w:rsidRDefault="00D43155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 w:rsidR="006E11CD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920A87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spellEnd"/>
      <w:r w:rsidRPr="005435B6">
        <w:rPr>
          <w:rFonts w:ascii="Times New Roman" w:hAnsi="Times New Roman" w:cs="Times New Roman"/>
          <w:sz w:val="28"/>
          <w:szCs w:val="28"/>
        </w:rPr>
        <w:t xml:space="preserve"> района согласно </w:t>
      </w:r>
      <w:hyperlink w:anchor="sub_4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приложению </w:t>
        </w:r>
      </w:hyperlink>
      <w:r w:rsidR="0000072E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5</w:t>
      </w:r>
      <w:r w:rsidRPr="005435B6">
        <w:rPr>
          <w:rFonts w:ascii="Times New Roman" w:hAnsi="Times New Roman" w:cs="Times New Roman"/>
          <w:sz w:val="28"/>
          <w:szCs w:val="28"/>
        </w:rPr>
        <w:t>.</w:t>
      </w:r>
    </w:p>
    <w:p w:rsidR="00D43155" w:rsidRPr="00D43155" w:rsidRDefault="00D43155" w:rsidP="00D43155"/>
    <w:p w:rsidR="00BA19E0" w:rsidRDefault="00D4315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. Признать утратившим силу </w:t>
      </w:r>
      <w:hyperlink r:id="rId12" w:history="1"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решение</w:t>
        </w:r>
      </w:hyperlink>
      <w:r w:rsidR="00EC4B80" w:rsidRPr="0050138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6E11CD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14343D" w:rsidRPr="0050138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C4B80" w:rsidRPr="0050138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6E11CD">
        <w:rPr>
          <w:rFonts w:ascii="Times New Roman" w:hAnsi="Times New Roman" w:cs="Times New Roman"/>
          <w:sz w:val="28"/>
          <w:szCs w:val="28"/>
        </w:rPr>
        <w:t>08</w:t>
      </w:r>
      <w:r w:rsidR="00E03A3E">
        <w:rPr>
          <w:rFonts w:ascii="Times New Roman" w:hAnsi="Times New Roman" w:cs="Times New Roman"/>
          <w:sz w:val="28"/>
          <w:szCs w:val="28"/>
        </w:rPr>
        <w:t xml:space="preserve"> </w:t>
      </w:r>
      <w:r w:rsidR="006E11CD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E03A3E">
        <w:rPr>
          <w:rFonts w:ascii="Times New Roman" w:hAnsi="Times New Roman" w:cs="Times New Roman"/>
          <w:sz w:val="28"/>
          <w:szCs w:val="28"/>
        </w:rPr>
        <w:t>2011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6E11CD">
        <w:rPr>
          <w:rFonts w:ascii="Times New Roman" w:hAnsi="Times New Roman" w:cs="Times New Roman"/>
          <w:sz w:val="28"/>
          <w:szCs w:val="28"/>
        </w:rPr>
        <w:t>22</w:t>
      </w:r>
      <w:r w:rsidR="00E03A3E">
        <w:rPr>
          <w:rFonts w:ascii="Times New Roman" w:hAnsi="Times New Roman" w:cs="Times New Roman"/>
          <w:sz w:val="28"/>
          <w:szCs w:val="28"/>
        </w:rPr>
        <w:t xml:space="preserve"> "Об утверждении Положения о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  размерах</w:t>
      </w:r>
      <w:r w:rsidR="006E11CD">
        <w:rPr>
          <w:rFonts w:ascii="Times New Roman" w:hAnsi="Times New Roman" w:cs="Times New Roman"/>
          <w:sz w:val="28"/>
          <w:szCs w:val="28"/>
        </w:rPr>
        <w:t xml:space="preserve"> и</w:t>
      </w:r>
      <w:r w:rsidR="00E03A3E" w:rsidRPr="00E03A3E">
        <w:rPr>
          <w:rFonts w:ascii="Times New Roman" w:hAnsi="Times New Roman" w:cs="Times New Roman"/>
          <w:sz w:val="28"/>
          <w:szCs w:val="28"/>
        </w:rPr>
        <w:t xml:space="preserve"> </w:t>
      </w:r>
      <w:r w:rsidR="00E03A3E" w:rsidRPr="0050138C">
        <w:rPr>
          <w:rFonts w:ascii="Times New Roman" w:hAnsi="Times New Roman" w:cs="Times New Roman"/>
          <w:sz w:val="28"/>
          <w:szCs w:val="28"/>
        </w:rPr>
        <w:t>условиях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 оплаты труда </w:t>
      </w:r>
      <w:r w:rsidR="006E11CD"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 w:rsidR="006E11CD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14343D" w:rsidRPr="0050138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C4B80" w:rsidRPr="0050138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A19E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6E11CD">
        <w:rPr>
          <w:rFonts w:ascii="Times New Roman" w:hAnsi="Times New Roman" w:cs="Times New Roman"/>
          <w:sz w:val="28"/>
          <w:szCs w:val="28"/>
        </w:rPr>
        <w:t>»</w:t>
      </w:r>
      <w:r w:rsidR="00BA19E0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sub_3"/>
      <w:bookmarkEnd w:id="1"/>
    </w:p>
    <w:p w:rsidR="00BA19E0" w:rsidRDefault="00BA19E0">
      <w:pPr>
        <w:rPr>
          <w:rFonts w:ascii="Times New Roman" w:hAnsi="Times New Roman" w:cs="Times New Roman"/>
          <w:sz w:val="28"/>
          <w:szCs w:val="28"/>
        </w:rPr>
      </w:pPr>
    </w:p>
    <w:p w:rsidR="00EC4B80" w:rsidRDefault="00D43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13" w:history="1">
        <w:r w:rsidR="00EC4B80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proofErr w:type="gramStart"/>
      <w:r w:rsidR="00EC4B80" w:rsidRPr="0050138C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="006E11C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A19E0" w:rsidRDefault="00BA19E0">
      <w:pPr>
        <w:rPr>
          <w:rFonts w:ascii="Times New Roman" w:hAnsi="Times New Roman" w:cs="Times New Roman"/>
          <w:sz w:val="28"/>
          <w:szCs w:val="28"/>
        </w:rPr>
      </w:pPr>
    </w:p>
    <w:p w:rsidR="00BA19E0" w:rsidRDefault="00BA19E0">
      <w:pPr>
        <w:rPr>
          <w:rFonts w:ascii="Times New Roman" w:hAnsi="Times New Roman" w:cs="Times New Roman"/>
          <w:sz w:val="28"/>
          <w:szCs w:val="28"/>
        </w:rPr>
      </w:pPr>
    </w:p>
    <w:p w:rsidR="00BA19E0" w:rsidRDefault="00BA19E0">
      <w:pPr>
        <w:rPr>
          <w:rFonts w:ascii="Times New Roman" w:hAnsi="Times New Roman" w:cs="Times New Roman"/>
          <w:sz w:val="28"/>
          <w:szCs w:val="28"/>
        </w:rPr>
      </w:pPr>
    </w:p>
    <w:p w:rsidR="00BA19E0" w:rsidRDefault="00BA19E0">
      <w:pPr>
        <w:rPr>
          <w:rFonts w:ascii="Times New Roman" w:hAnsi="Times New Roman" w:cs="Times New Roman"/>
          <w:sz w:val="28"/>
          <w:szCs w:val="28"/>
        </w:rPr>
      </w:pPr>
    </w:p>
    <w:p w:rsidR="00BA19E0" w:rsidRPr="0050138C" w:rsidRDefault="00BA19E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EC4B80" w:rsidRPr="00AF6EE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E11CD" w:rsidRDefault="006E11CD">
            <w:pPr>
              <w:pStyle w:val="a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Жуковского</w:t>
            </w:r>
          </w:p>
          <w:p w:rsidR="00EC4B80" w:rsidRPr="00AF6EE0" w:rsidRDefault="006E11CD">
            <w:pPr>
              <w:pStyle w:val="a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C4B80" w:rsidRPr="00AF6EE0" w:rsidRDefault="006E11CD">
            <w:pPr>
              <w:pStyle w:val="aff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 Н. Кочеткова</w:t>
            </w:r>
          </w:p>
        </w:tc>
      </w:tr>
    </w:tbl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BA19E0" w:rsidRDefault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BA19E0" w:rsidRDefault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BA19E0" w:rsidRDefault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BA19E0" w:rsidRDefault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BA19E0" w:rsidRDefault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920A87" w:rsidRDefault="00920A87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EC4B80" w:rsidRPr="0050138C" w:rsidRDefault="00EC4B80" w:rsidP="00BA19E0">
      <w:pPr>
        <w:pStyle w:val="1"/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lastRenderedPageBreak/>
        <w:t>Положение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3"/>
      <w:r w:rsidR="00BA19E0"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об условиях и </w:t>
      </w:r>
      <w:proofErr w:type="gramStart"/>
      <w:r w:rsidR="00BA19E0" w:rsidRPr="00BA19E0">
        <w:rPr>
          <w:rFonts w:ascii="Times New Roman" w:hAnsi="Times New Roman" w:cs="Times New Roman"/>
          <w:color w:val="auto"/>
          <w:sz w:val="28"/>
          <w:szCs w:val="28"/>
        </w:rPr>
        <w:t>размерах оплаты труда</w:t>
      </w:r>
      <w:proofErr w:type="gramEnd"/>
      <w:r w:rsidR="00BA19E0"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 должностных лиц и муниципальных служащих </w:t>
      </w:r>
      <w:r w:rsidR="006E11CD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BA19E0" w:rsidRPr="00BA19E0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BA19E0"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50138C">
        <w:rPr>
          <w:rFonts w:ascii="Times New Roman" w:hAnsi="Times New Roman" w:cs="Times New Roman"/>
          <w:color w:val="auto"/>
          <w:sz w:val="28"/>
          <w:szCs w:val="28"/>
        </w:rPr>
        <w:t>1. Должностные оклады должностных лиц и муниципальных служащих</w:t>
      </w:r>
    </w:p>
    <w:bookmarkEnd w:id="4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должностных окладов должностных лиц и муниципальных служащих</w:t>
      </w:r>
      <w:r w:rsidR="00BA19E0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в соответствии с </w:t>
      </w:r>
      <w:hyperlink w:anchor="sub_1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приложением </w:t>
        </w:r>
      </w:hyperlink>
      <w:r w:rsidR="008D59F8">
        <w:rPr>
          <w:rStyle w:val="a4"/>
          <w:rFonts w:ascii="Times New Roman" w:hAnsi="Times New Roman"/>
          <w:color w:val="auto"/>
          <w:sz w:val="28"/>
          <w:szCs w:val="28"/>
        </w:rPr>
        <w:t>2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 в зависимости от занимаемой должности.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200"/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gramStart"/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оплаты труда</w:t>
      </w:r>
      <w:proofErr w:type="gramEnd"/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 должностных лиц и муниципальных служащих</w:t>
      </w:r>
    </w:p>
    <w:bookmarkEnd w:id="5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bookmarkStart w:id="6" w:name="sub_1201"/>
      <w:r w:rsidRPr="0050138C">
        <w:rPr>
          <w:rFonts w:ascii="Times New Roman" w:hAnsi="Times New Roman" w:cs="Times New Roman"/>
          <w:sz w:val="28"/>
          <w:szCs w:val="28"/>
        </w:rPr>
        <w:t xml:space="preserve">1. Размеры оплаты труда должностных лиц и муниципальных служащих применяются в целях расчета фонда оплаты труда и устанавливаются </w:t>
      </w:r>
      <w:proofErr w:type="gramStart"/>
      <w:r w:rsidRPr="0050138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50138C">
        <w:rPr>
          <w:rFonts w:ascii="Times New Roman" w:hAnsi="Times New Roman" w:cs="Times New Roman"/>
          <w:sz w:val="28"/>
          <w:szCs w:val="28"/>
        </w:rPr>
        <w:t>:</w:t>
      </w:r>
    </w:p>
    <w:bookmarkEnd w:id="6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месячного денежного содержания;</w:t>
      </w:r>
    </w:p>
    <w:p w:rsidR="008D59F8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ежеквартальной премии по результатам работы;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иных дополнительных выплат, составляющих денежное содержание.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0138C">
        <w:rPr>
          <w:rFonts w:ascii="Times New Roman" w:hAnsi="Times New Roman" w:cs="Times New Roman"/>
          <w:sz w:val="28"/>
          <w:szCs w:val="28"/>
        </w:rPr>
        <w:t>Размеры оплаты труда</w:t>
      </w:r>
      <w:proofErr w:type="gramEnd"/>
      <w:r w:rsidRPr="0050138C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 устанавливаются для каждой из составных частей денежного содержания.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bookmarkStart w:id="7" w:name="sub_1202"/>
      <w:r w:rsidRPr="0050138C">
        <w:rPr>
          <w:rFonts w:ascii="Times New Roman" w:hAnsi="Times New Roman" w:cs="Times New Roman"/>
          <w:sz w:val="28"/>
          <w:szCs w:val="28"/>
        </w:rPr>
        <w:t>2. Размеры месячного денежного содержания должностных лиц включают в себя:</w:t>
      </w:r>
    </w:p>
    <w:bookmarkEnd w:id="7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должностного лица в соответствии с замещаемой им должностью;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</w:t>
      </w:r>
      <w:r w:rsidR="008D59F8" w:rsidRPr="008D59F8">
        <w:rPr>
          <w:rFonts w:ascii="Times New Roman" w:hAnsi="Times New Roman" w:cs="Times New Roman"/>
          <w:sz w:val="28"/>
          <w:szCs w:val="28"/>
        </w:rPr>
        <w:t xml:space="preserve"> </w:t>
      </w:r>
      <w:r w:rsidR="008D59F8" w:rsidRPr="0050138C">
        <w:rPr>
          <w:rFonts w:ascii="Times New Roman" w:hAnsi="Times New Roman" w:cs="Times New Roman"/>
          <w:sz w:val="28"/>
          <w:szCs w:val="28"/>
        </w:rPr>
        <w:t>к должностному окладу</w:t>
      </w:r>
      <w:r w:rsidRPr="0050138C">
        <w:rPr>
          <w:rFonts w:ascii="Times New Roman" w:hAnsi="Times New Roman" w:cs="Times New Roman"/>
          <w:sz w:val="28"/>
          <w:szCs w:val="28"/>
        </w:rPr>
        <w:t xml:space="preserve"> за классный чин;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</w:t>
      </w:r>
      <w:r w:rsidR="008D59F8">
        <w:rPr>
          <w:rFonts w:ascii="Times New Roman" w:hAnsi="Times New Roman" w:cs="Times New Roman"/>
          <w:sz w:val="28"/>
          <w:szCs w:val="28"/>
        </w:rPr>
        <w:t xml:space="preserve">    муниципальной службы</w:t>
      </w:r>
      <w:r w:rsidRPr="0050138C">
        <w:rPr>
          <w:rFonts w:ascii="Times New Roman" w:hAnsi="Times New Roman" w:cs="Times New Roman"/>
          <w:sz w:val="28"/>
          <w:szCs w:val="28"/>
        </w:rPr>
        <w:t>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bookmarkStart w:id="8" w:name="sub_1203"/>
      <w:r w:rsidRPr="0050138C">
        <w:rPr>
          <w:rFonts w:ascii="Times New Roman" w:hAnsi="Times New Roman" w:cs="Times New Roman"/>
          <w:sz w:val="28"/>
          <w:szCs w:val="28"/>
        </w:rPr>
        <w:t>3. Размеры месячного денежного содержания муниципальных служащих включают в себя:</w:t>
      </w:r>
    </w:p>
    <w:bookmarkEnd w:id="8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муниципального служащего в соответствии с замещаемой им должностью муниципальной службы;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классный чин;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 муниципальной службы;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bookmarkStart w:id="9" w:name="sub_1204"/>
      <w:r w:rsidRPr="0050138C">
        <w:rPr>
          <w:rFonts w:ascii="Times New Roman" w:hAnsi="Times New Roman" w:cs="Times New Roman"/>
          <w:sz w:val="28"/>
          <w:szCs w:val="28"/>
        </w:rPr>
        <w:t>4. Иные дополнительные выплаты для должностных лиц и муниципальных служащих включают в себя:</w:t>
      </w:r>
    </w:p>
    <w:bookmarkEnd w:id="9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ежемесячную процентную надбавку к должностному окладу за работу со </w:t>
      </w:r>
      <w:r w:rsidRPr="0050138C">
        <w:rPr>
          <w:rFonts w:ascii="Times New Roman" w:hAnsi="Times New Roman" w:cs="Times New Roman"/>
          <w:sz w:val="28"/>
          <w:szCs w:val="28"/>
        </w:rPr>
        <w:lastRenderedPageBreak/>
        <w:t>сведениями, составляющими государственную тайну;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единовременную выплату при предоставлении ежегодного оплачиваемого отпуска;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материальную помощь;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премию за выполнение особо важных и сложных заданий;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300"/>
      <w:r w:rsidRPr="0050138C">
        <w:rPr>
          <w:rFonts w:ascii="Times New Roman" w:hAnsi="Times New Roman" w:cs="Times New Roman"/>
          <w:color w:val="auto"/>
          <w:sz w:val="28"/>
          <w:szCs w:val="28"/>
        </w:rPr>
        <w:t>3. Размеры ежемесячной надбавки к должностному окладу за классный чин</w:t>
      </w:r>
    </w:p>
    <w:bookmarkEnd w:id="10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муниципального служащего за классный чин устанавливаются согласно </w:t>
      </w:r>
      <w:hyperlink w:anchor="sub_200" w:history="1">
        <w:r w:rsidR="00330D1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</w:t>
        </w:r>
      </w:hyperlink>
      <w:r w:rsidR="00330D1B">
        <w:rPr>
          <w:rStyle w:val="a4"/>
          <w:rFonts w:ascii="Times New Roman" w:hAnsi="Times New Roman"/>
          <w:color w:val="auto"/>
          <w:sz w:val="28"/>
          <w:szCs w:val="28"/>
        </w:rPr>
        <w:t xml:space="preserve"> 3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400"/>
      <w:r w:rsidRPr="0050138C">
        <w:rPr>
          <w:rFonts w:ascii="Times New Roman" w:hAnsi="Times New Roman" w:cs="Times New Roman"/>
          <w:color w:val="auto"/>
          <w:sz w:val="28"/>
          <w:szCs w:val="28"/>
        </w:rPr>
        <w:t>4. Размеры ежемесячной надбавки к должностному окладу за выслугу лет</w:t>
      </w:r>
    </w:p>
    <w:bookmarkEnd w:id="11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EC4B80" w:rsidRPr="0050138C" w:rsidRDefault="0033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должностного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C4B80" w:rsidRPr="0050138C">
        <w:rPr>
          <w:rFonts w:ascii="Times New Roman" w:hAnsi="Times New Roman" w:cs="Times New Roman"/>
          <w:sz w:val="28"/>
          <w:szCs w:val="28"/>
        </w:rPr>
        <w:t xml:space="preserve"> </w:t>
      </w:r>
      <w:r w:rsidR="00D233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14343D" w:rsidRPr="0050138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C4B80" w:rsidRPr="0050138C">
        <w:rPr>
          <w:rFonts w:ascii="Times New Roman" w:hAnsi="Times New Roman" w:cs="Times New Roman"/>
          <w:sz w:val="28"/>
          <w:szCs w:val="28"/>
        </w:rPr>
        <w:t xml:space="preserve"> муниципального района - 30 процентов независимо от стажа муниципальной службы;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 года до 5 лет - 10 процентов от должностного оклада;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5 до 10 лет - 15 процентов от должностного оклада;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10 до 15 лет - 20 процентов от должностного оклада;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свыше 15 лет - 30 процентов от должностного оклада.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5. Размеры ежемесячной надбавки к должностному окладу должностного лица за особые условия работы и муниципальных служащих за особые условия муниципальной службы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bookmarkStart w:id="12" w:name="sub_1501"/>
      <w:r w:rsidRPr="0050138C">
        <w:rPr>
          <w:rFonts w:ascii="Times New Roman" w:hAnsi="Times New Roman" w:cs="Times New Roman"/>
          <w:sz w:val="28"/>
          <w:szCs w:val="28"/>
        </w:rPr>
        <w:t>Выплаты ежемесячной надбавки к должностному окладу за особые условия работы</w:t>
      </w:r>
      <w:r w:rsidR="00A90668">
        <w:rPr>
          <w:rFonts w:ascii="Times New Roman" w:hAnsi="Times New Roman" w:cs="Times New Roman"/>
          <w:sz w:val="28"/>
          <w:szCs w:val="28"/>
        </w:rPr>
        <w:t xml:space="preserve"> </w:t>
      </w:r>
      <w:r w:rsidR="00A90668" w:rsidRPr="0050138C">
        <w:rPr>
          <w:rFonts w:ascii="Times New Roman" w:hAnsi="Times New Roman" w:cs="Times New Roman"/>
          <w:sz w:val="28"/>
          <w:szCs w:val="28"/>
        </w:rPr>
        <w:t>должностным лицам</w:t>
      </w:r>
      <w:r w:rsidRPr="0050138C">
        <w:rPr>
          <w:rFonts w:ascii="Times New Roman" w:hAnsi="Times New Roman" w:cs="Times New Roman"/>
          <w:sz w:val="28"/>
          <w:szCs w:val="28"/>
        </w:rPr>
        <w:t xml:space="preserve">, особые условия муниципальной службы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50138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0138C">
        <w:rPr>
          <w:rFonts w:ascii="Times New Roman" w:hAnsi="Times New Roman" w:cs="Times New Roman"/>
          <w:sz w:val="28"/>
          <w:szCs w:val="28"/>
        </w:rPr>
        <w:t xml:space="preserve"> нормальных:</w:t>
      </w:r>
    </w:p>
    <w:bookmarkEnd w:id="12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lastRenderedPageBreak/>
        <w:t>выполнение должностных обязанностей в условиях особого режима и графика работы;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bookmarkStart w:id="13" w:name="sub_1506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должностного лица за особые условия работы (сложность, напряженность, специальный режим работы, отклонение от нормальных условий труда) и муниципальных служащих за особые условия муниципальной службы устанавливаются согласно </w:t>
      </w:r>
      <w:hyperlink w:anchor="sub_3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приложению </w:t>
        </w:r>
      </w:hyperlink>
      <w:r w:rsidR="00330D1B">
        <w:rPr>
          <w:rStyle w:val="a4"/>
          <w:rFonts w:ascii="Times New Roman" w:hAnsi="Times New Roman"/>
          <w:color w:val="auto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3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6. Размеры ежемесячного денежного поощрения</w:t>
      </w:r>
      <w:r w:rsidR="00BB7274">
        <w:rPr>
          <w:rFonts w:ascii="Times New Roman" w:hAnsi="Times New Roman" w:cs="Times New Roman"/>
          <w:color w:val="auto"/>
          <w:sz w:val="28"/>
          <w:szCs w:val="28"/>
        </w:rPr>
        <w:t>, ежеквартальной премии по  итогам работы должностных лиц и муниципальных служащих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bookmarkStart w:id="14" w:name="sub_1601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ежемесячного денежного поощрения должностного лица и муниципальных служащих устанавливаются в соответствии с замещаемой должностью согласно </w:t>
      </w:r>
      <w:hyperlink w:anchor="sub_4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приложению </w:t>
        </w:r>
      </w:hyperlink>
      <w:r w:rsidR="00BB7274">
        <w:rPr>
          <w:rStyle w:val="a4"/>
          <w:rFonts w:ascii="Times New Roman" w:hAnsi="Times New Roman"/>
          <w:color w:val="auto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B31E23" w:rsidRPr="00DF5732" w:rsidRDefault="00EC4B80" w:rsidP="00B31E23">
      <w:pPr>
        <w:rPr>
          <w:rFonts w:ascii="Times New Roman" w:hAnsi="Times New Roman" w:cs="Times New Roman"/>
          <w:sz w:val="28"/>
          <w:szCs w:val="28"/>
        </w:rPr>
      </w:pPr>
      <w:bookmarkStart w:id="15" w:name="sub_1602"/>
      <w:bookmarkEnd w:id="14"/>
      <w:r w:rsidRPr="0050138C">
        <w:rPr>
          <w:rFonts w:ascii="Times New Roman" w:hAnsi="Times New Roman" w:cs="Times New Roman"/>
          <w:sz w:val="28"/>
          <w:szCs w:val="28"/>
        </w:rPr>
        <w:t>Размеры ежемесячного денежного поощрения устанавливаются</w:t>
      </w:r>
      <w:bookmarkEnd w:id="15"/>
      <w:r w:rsidR="00920A87">
        <w:rPr>
          <w:rFonts w:ascii="Times New Roman" w:hAnsi="Times New Roman" w:cs="Times New Roman"/>
          <w:sz w:val="28"/>
          <w:szCs w:val="28"/>
        </w:rPr>
        <w:t xml:space="preserve"> </w:t>
      </w:r>
      <w:r w:rsidR="00B31E23"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BB7274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B31E23"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E2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1E23"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31E23" w:rsidRPr="00675F60">
        <w:rPr>
          <w:rFonts w:ascii="Times New Roman" w:hAnsi="Times New Roman" w:cs="Times New Roman"/>
          <w:sz w:val="28"/>
          <w:szCs w:val="28"/>
        </w:rPr>
        <w:t xml:space="preserve">, по </w:t>
      </w:r>
      <w:r w:rsidR="00EB03C1" w:rsidRPr="00675F60">
        <w:rPr>
          <w:rFonts w:ascii="Times New Roman" w:hAnsi="Times New Roman" w:cs="Times New Roman"/>
          <w:sz w:val="28"/>
          <w:szCs w:val="28"/>
        </w:rPr>
        <w:t xml:space="preserve">решению Совета депутатов Жуковского сельского поселения </w:t>
      </w:r>
      <w:proofErr w:type="spellStart"/>
      <w:r w:rsidR="00B31E23" w:rsidRPr="00675F6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1E23" w:rsidRPr="00675F60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B31E23" w:rsidRPr="00DF5732" w:rsidRDefault="00B31E23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EB03C1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EB03C1"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 w:rsidR="00EB03C1"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по итогам работы должностных лиц и муниципальных служащих устанавливаются в соответствии с замещаемой ими должностью согласно </w:t>
      </w:r>
      <w:hyperlink w:anchor="sub_4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приложению </w:t>
        </w:r>
      </w:hyperlink>
      <w:r w:rsidR="00157549">
        <w:rPr>
          <w:rStyle w:val="a4"/>
          <w:rFonts w:ascii="Times New Roman" w:hAnsi="Times New Roman"/>
          <w:color w:val="auto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B31E23" w:rsidRPr="00DF5732" w:rsidRDefault="00EC4B80" w:rsidP="00B31E23">
      <w:pPr>
        <w:rPr>
          <w:rFonts w:ascii="Times New Roman" w:hAnsi="Times New Roman" w:cs="Times New Roman"/>
          <w:sz w:val="28"/>
          <w:szCs w:val="28"/>
        </w:rPr>
      </w:pPr>
      <w:bookmarkStart w:id="16" w:name="sub_1702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устанавливаются </w:t>
      </w:r>
      <w:bookmarkEnd w:id="16"/>
      <w:r w:rsidR="00B31E23"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 w:rsidR="00157549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157549"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E2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1E23"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B31E23" w:rsidRPr="00675F60">
        <w:rPr>
          <w:rFonts w:ascii="Times New Roman" w:hAnsi="Times New Roman" w:cs="Times New Roman"/>
          <w:sz w:val="28"/>
          <w:szCs w:val="28"/>
        </w:rPr>
        <w:t>по</w:t>
      </w:r>
      <w:r w:rsidR="00157549" w:rsidRPr="00675F60">
        <w:rPr>
          <w:rFonts w:ascii="Times New Roman" w:hAnsi="Times New Roman" w:cs="Times New Roman"/>
          <w:sz w:val="28"/>
          <w:szCs w:val="28"/>
        </w:rPr>
        <w:t xml:space="preserve"> решению Совета депутатов Жуковского сельского поселения </w:t>
      </w:r>
      <w:proofErr w:type="spellStart"/>
      <w:r w:rsidR="00157549" w:rsidRPr="00675F6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57549" w:rsidRPr="00675F60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B31E23" w:rsidRPr="00DF5732" w:rsidRDefault="00B31E23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157549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157549"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 w:rsidR="00157549"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Дополнительным источником премирования по итогам работы за год является экономия расходов на муниципальное управление, за исключением экономии расходов на оплату труда при невыполнении показателей".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15754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800"/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="00EC4B80" w:rsidRPr="0050138C">
        <w:rPr>
          <w:rFonts w:ascii="Times New Roman" w:hAnsi="Times New Roman" w:cs="Times New Roman"/>
          <w:color w:val="auto"/>
          <w:sz w:val="28"/>
          <w:szCs w:val="28"/>
        </w:rPr>
        <w:t>.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</w:t>
      </w:r>
    </w:p>
    <w:bookmarkEnd w:id="17"/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lastRenderedPageBreak/>
        <w:t xml:space="preserve"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</w:t>
      </w:r>
      <w:r w:rsidR="002D0448"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2D0448">
        <w:rPr>
          <w:rFonts w:ascii="Times New Roman" w:hAnsi="Times New Roman" w:cs="Times New Roman"/>
          <w:sz w:val="28"/>
          <w:szCs w:val="28"/>
        </w:rPr>
        <w:t>ых</w:t>
      </w:r>
      <w:r w:rsidRPr="0050138C">
        <w:rPr>
          <w:rFonts w:ascii="Times New Roman" w:hAnsi="Times New Roman" w:cs="Times New Roman"/>
          <w:sz w:val="28"/>
          <w:szCs w:val="28"/>
        </w:rPr>
        <w:t xml:space="preserve"> оклад</w:t>
      </w:r>
      <w:r w:rsidR="002D0448"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материальной помощи для должностных лиц и муниципальных служащих составляют </w:t>
      </w:r>
      <w:r w:rsidR="002D0448"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должностных оклада в год. Выплата материальной помощи производится:</w:t>
      </w:r>
    </w:p>
    <w:p w:rsidR="00B31E23" w:rsidRPr="00DF5732" w:rsidRDefault="00D96600" w:rsidP="00B31E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="00B31E23"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B31E23"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31E23" w:rsidRPr="00DF573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на основании  распоряжения</w:t>
      </w:r>
      <w:r w:rsidR="00B31E23"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D96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B31E2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1E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B31E23" w:rsidRPr="00DF5732" w:rsidRDefault="00B31E23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D96600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D96600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D96600">
        <w:rPr>
          <w:rFonts w:ascii="Times New Roman" w:hAnsi="Times New Roman" w:cs="Times New Roman"/>
          <w:sz w:val="28"/>
          <w:szCs w:val="28"/>
        </w:rPr>
        <w:t>–</w:t>
      </w:r>
      <w:r w:rsidRPr="00DF5732">
        <w:rPr>
          <w:rFonts w:ascii="Times New Roman" w:hAnsi="Times New Roman" w:cs="Times New Roman"/>
          <w:sz w:val="28"/>
          <w:szCs w:val="28"/>
        </w:rPr>
        <w:t xml:space="preserve"> по</w:t>
      </w:r>
      <w:r w:rsidR="00D96600">
        <w:rPr>
          <w:rFonts w:ascii="Times New Roman" w:hAnsi="Times New Roman" w:cs="Times New Roman"/>
          <w:sz w:val="28"/>
          <w:szCs w:val="28"/>
        </w:rPr>
        <w:t xml:space="preserve"> заявлению на основании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D96600">
        <w:rPr>
          <w:rFonts w:ascii="Times New Roman" w:hAnsi="Times New Roman" w:cs="Times New Roman"/>
          <w:sz w:val="28"/>
          <w:szCs w:val="28"/>
        </w:rPr>
        <w:t>распоряжения Главы</w:t>
      </w:r>
      <w:r w:rsidR="00D96600" w:rsidRPr="00D96600">
        <w:rPr>
          <w:rFonts w:ascii="Times New Roman" w:hAnsi="Times New Roman" w:cs="Times New Roman"/>
          <w:sz w:val="28"/>
          <w:szCs w:val="28"/>
        </w:rPr>
        <w:t xml:space="preserve"> </w:t>
      </w:r>
      <w:r w:rsidR="00D96600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периода.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D966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EC4B80"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. Размеры ежемесячной процентной надбавки к должностному окладу за работу со сведениями, составляющими государственную тайну, премии за выполнение особо важных и сложных заданий 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процентной надбавки к должностному окладу за работу со сведениями, составляющими государственную тайну, определяются </w:t>
      </w:r>
      <w:hyperlink r:id="rId14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премий за выполнение особо важных и сложных заданий для должностного лица и муниципальных служащих максимальным размером не ограничиваются.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  <w:r w:rsidRPr="00675F60">
        <w:rPr>
          <w:rFonts w:ascii="Times New Roman" w:hAnsi="Times New Roman" w:cs="Times New Roman"/>
          <w:sz w:val="28"/>
          <w:szCs w:val="28"/>
        </w:rPr>
        <w:t xml:space="preserve">К профессиональному празднику "День местного самоуправления" должностным лицам </w:t>
      </w:r>
      <w:r w:rsidR="002D0448" w:rsidRPr="00675F60">
        <w:rPr>
          <w:rFonts w:ascii="Times New Roman" w:hAnsi="Times New Roman" w:cs="Times New Roman"/>
          <w:sz w:val="28"/>
          <w:szCs w:val="28"/>
        </w:rPr>
        <w:t xml:space="preserve">и </w:t>
      </w:r>
      <w:r w:rsidRPr="00675F60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2D0448" w:rsidRPr="00675F60">
        <w:rPr>
          <w:rFonts w:ascii="Times New Roman" w:hAnsi="Times New Roman" w:cs="Times New Roman"/>
          <w:sz w:val="28"/>
          <w:szCs w:val="28"/>
        </w:rPr>
        <w:t xml:space="preserve">администрации Торбеевского муниципального района </w:t>
      </w:r>
      <w:r w:rsidRPr="00675F60">
        <w:rPr>
          <w:rFonts w:ascii="Times New Roman" w:hAnsi="Times New Roman" w:cs="Times New Roman"/>
          <w:sz w:val="28"/>
          <w:szCs w:val="28"/>
        </w:rPr>
        <w:t>может быть выплачена премия в пределах одного планового фонда месячного денежного содержания.</w:t>
      </w:r>
      <w:bookmarkStart w:id="18" w:name="_GoBack"/>
      <w:bookmarkEnd w:id="18"/>
    </w:p>
    <w:p w:rsidR="00B31E23" w:rsidRPr="00DF5732" w:rsidRDefault="00EC4B80" w:rsidP="00B31E23">
      <w:pPr>
        <w:rPr>
          <w:rFonts w:ascii="Times New Roman" w:hAnsi="Times New Roman" w:cs="Times New Roman"/>
          <w:sz w:val="28"/>
          <w:szCs w:val="28"/>
        </w:rPr>
      </w:pPr>
      <w:bookmarkStart w:id="19" w:name="sub_1904"/>
      <w:r w:rsidRPr="0050138C">
        <w:rPr>
          <w:rFonts w:ascii="Times New Roman" w:hAnsi="Times New Roman" w:cs="Times New Roman"/>
          <w:sz w:val="28"/>
          <w:szCs w:val="28"/>
        </w:rPr>
        <w:t xml:space="preserve">Размеры премий, указанные в </w:t>
      </w:r>
      <w:hyperlink w:anchor="sub_19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части </w:t>
        </w:r>
      </w:hyperlink>
      <w:r w:rsidR="002E18D1">
        <w:rPr>
          <w:rStyle w:val="a4"/>
          <w:rFonts w:ascii="Times New Roman" w:hAnsi="Times New Roman"/>
          <w:color w:val="auto"/>
          <w:sz w:val="28"/>
          <w:szCs w:val="28"/>
        </w:rPr>
        <w:t>8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</w:t>
      </w:r>
      <w:r w:rsidR="00B31E23"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2E18D1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B31E23"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E2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1E23"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по </w:t>
      </w:r>
      <w:r w:rsidR="00675F60">
        <w:rPr>
          <w:rFonts w:ascii="Times New Roman" w:hAnsi="Times New Roman" w:cs="Times New Roman"/>
          <w:sz w:val="28"/>
          <w:szCs w:val="28"/>
        </w:rPr>
        <w:t xml:space="preserve">решению </w:t>
      </w:r>
      <w:r w:rsidR="002E18D1">
        <w:rPr>
          <w:rFonts w:ascii="Times New Roman" w:hAnsi="Times New Roman" w:cs="Times New Roman"/>
          <w:sz w:val="28"/>
          <w:szCs w:val="28"/>
        </w:rPr>
        <w:t>Совета депутатов Жуковского сельского поселения</w:t>
      </w:r>
      <w:r w:rsidR="002E18D1"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E2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1E23">
        <w:rPr>
          <w:rFonts w:ascii="Times New Roman" w:hAnsi="Times New Roman" w:cs="Times New Roman"/>
          <w:sz w:val="28"/>
          <w:szCs w:val="28"/>
        </w:rPr>
        <w:t xml:space="preserve"> </w:t>
      </w:r>
      <w:r w:rsidR="00B31E23"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B31E23" w:rsidRPr="00DF5732" w:rsidRDefault="00B31E23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2E18D1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2E18D1" w:rsidRPr="00DF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 w:rsidR="002E18D1"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="002E18D1" w:rsidRPr="00DF5732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2E18D1">
        <w:rPr>
          <w:rFonts w:ascii="Times New Roman" w:hAnsi="Times New Roman" w:cs="Times New Roman"/>
          <w:sz w:val="28"/>
          <w:szCs w:val="28"/>
        </w:rPr>
        <w:t>Жуковского сельского поселения.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bookmarkEnd w:id="19"/>
    <w:p w:rsidR="00F72AFC" w:rsidRPr="00F72AFC" w:rsidRDefault="00F72AFC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Calibri"/>
          <w:b/>
          <w:sz w:val="28"/>
          <w:szCs w:val="28"/>
          <w:lang w:eastAsia="ar-SA"/>
        </w:rPr>
      </w:pPr>
      <w:r>
        <w:rPr>
          <w:rFonts w:ascii="Times New Roman" w:hAnsi="Times New Roman" w:cs="Calibri"/>
          <w:b/>
          <w:sz w:val="28"/>
          <w:szCs w:val="28"/>
          <w:lang w:eastAsia="ar-SA"/>
        </w:rPr>
        <w:t>9</w:t>
      </w:r>
      <w:r w:rsidRPr="00F72AFC">
        <w:rPr>
          <w:rFonts w:ascii="Times New Roman" w:hAnsi="Times New Roman" w:cs="Calibri"/>
          <w:b/>
          <w:sz w:val="28"/>
          <w:szCs w:val="28"/>
          <w:lang w:eastAsia="ar-SA"/>
        </w:rPr>
        <w:t>. Плановый фонд месячного денежного содержания должностных лиц и муниципальных служащих</w:t>
      </w:r>
    </w:p>
    <w:p w:rsidR="00F72AFC" w:rsidRPr="00F72AFC" w:rsidRDefault="00F72AFC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rPr>
          <w:rFonts w:ascii="Times New Roman" w:hAnsi="Times New Roman" w:cs="Calibri"/>
          <w:sz w:val="28"/>
          <w:szCs w:val="28"/>
          <w:lang w:eastAsia="ar-SA"/>
        </w:rPr>
      </w:pPr>
      <w:r w:rsidRPr="00F72AFC">
        <w:rPr>
          <w:rFonts w:ascii="Times New Roman" w:hAnsi="Times New Roman" w:cs="Calibri"/>
          <w:sz w:val="28"/>
          <w:szCs w:val="28"/>
          <w:lang w:eastAsia="ar-SA"/>
        </w:rPr>
        <w:lastRenderedPageBreak/>
        <w:t xml:space="preserve">   Плановый фонд месячного денежного содержания должностных лиц и муниципальных служащих подразделяется </w:t>
      </w:r>
      <w:proofErr w:type="gramStart"/>
      <w:r w:rsidRPr="00F72AFC">
        <w:rPr>
          <w:rFonts w:ascii="Times New Roman" w:hAnsi="Times New Roman" w:cs="Calibri"/>
          <w:sz w:val="28"/>
          <w:szCs w:val="28"/>
          <w:lang w:eastAsia="ar-SA"/>
        </w:rPr>
        <w:t>на</w:t>
      </w:r>
      <w:proofErr w:type="gramEnd"/>
      <w:r w:rsidRPr="00F72AFC">
        <w:rPr>
          <w:rFonts w:ascii="Times New Roman" w:hAnsi="Times New Roman" w:cs="Calibri"/>
          <w:sz w:val="28"/>
          <w:szCs w:val="28"/>
          <w:lang w:eastAsia="ar-SA"/>
        </w:rPr>
        <w:t xml:space="preserve">: </w:t>
      </w:r>
    </w:p>
    <w:p w:rsidR="00F72AFC" w:rsidRPr="00F72AFC" w:rsidRDefault="00F72AFC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F72AFC">
        <w:rPr>
          <w:rFonts w:ascii="Times New Roman" w:hAnsi="Times New Roman" w:cs="Calibri"/>
          <w:sz w:val="28"/>
          <w:szCs w:val="28"/>
          <w:lang w:eastAsia="ar-SA"/>
        </w:rPr>
        <w:t xml:space="preserve">фонд гарантированных выплат, который включает в себя: должностной оклад должностного лица и муниципального служащего в соответствии с замещаемой им должностью, ежемесячную надбавку к должностному окладу за выслугу лет, </w:t>
      </w:r>
      <w:r w:rsidRPr="00F72AFC">
        <w:rPr>
          <w:rFonts w:ascii="Times New Roman" w:hAnsi="Times New Roman" w:cs="Calibri"/>
          <w:sz w:val="28"/>
          <w:szCs w:val="28"/>
          <w:shd w:val="clear" w:color="auto" w:fill="FFFFFF"/>
          <w:lang w:eastAsia="ar-SA"/>
        </w:rPr>
        <w:t>муниципальному служащему ежемесячную надбавку к должностному окладу за классный чин,</w:t>
      </w:r>
      <w:r w:rsidRPr="00F72AFC">
        <w:rPr>
          <w:rFonts w:ascii="Times New Roman" w:hAnsi="Times New Roman" w:cs="Calibri"/>
          <w:sz w:val="28"/>
          <w:szCs w:val="28"/>
          <w:lang w:eastAsia="ar-SA"/>
        </w:rPr>
        <w:t xml:space="preserve"> ежемесячной надбавки к должностному окладу за особые условия работы (муниципальной службы);</w:t>
      </w:r>
    </w:p>
    <w:p w:rsidR="00F72AFC" w:rsidRPr="00F72AFC" w:rsidRDefault="00F72AFC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F72AFC">
        <w:rPr>
          <w:rFonts w:ascii="Times New Roman" w:hAnsi="Times New Roman" w:cs="Calibri"/>
          <w:sz w:val="28"/>
          <w:szCs w:val="28"/>
          <w:lang w:eastAsia="ar-SA"/>
        </w:rPr>
        <w:t>плановый месячный фонд стимулирования, который состоит из ежемесячного денежного поощрения.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F72AFC" w:rsidRDefault="00F72AF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10. Порядок формирования фонда стимулирования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 w:rsidP="00B2052E">
      <w:pPr>
        <w:rPr>
          <w:rFonts w:ascii="Times New Roman" w:hAnsi="Times New Roman" w:cs="Times New Roman"/>
          <w:sz w:val="28"/>
          <w:szCs w:val="28"/>
        </w:rPr>
      </w:pPr>
      <w:bookmarkStart w:id="20" w:name="sub_10001"/>
      <w:proofErr w:type="gramStart"/>
      <w:r w:rsidRPr="0050138C">
        <w:rPr>
          <w:rFonts w:ascii="Times New Roman" w:hAnsi="Times New Roman" w:cs="Times New Roman"/>
          <w:sz w:val="28"/>
          <w:szCs w:val="28"/>
        </w:rPr>
        <w:t xml:space="preserve">Порядок формирования фонда стимулирования органов местного самоуправления </w:t>
      </w:r>
      <w:r w:rsidR="002264E1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и условия выплаты должностным лицам и муниципальным служащим ежемесячного денежного поощрения и ежеквартальной премии по результатам работы (далее - премии по результатам работы) с учетом выполнения основных показателей социально-экономического развития </w:t>
      </w:r>
      <w:r w:rsidR="002264E1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устанавливается согласно </w:t>
      </w:r>
      <w:bookmarkEnd w:id="20"/>
      <w:r w:rsidR="00B2052E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r w:rsidR="002264E1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B205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052E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2264E1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17 мая </w:t>
      </w:r>
      <w:smartTag w:uri="urn:schemas-microsoft-com:office:smarttags" w:element="metricconverter">
        <w:smartTagPr>
          <w:attr w:name="ProductID" w:val="2013 г"/>
        </w:smartTagPr>
        <w:r w:rsidR="002264E1">
          <w:rPr>
            <w:rFonts w:ascii="Times New Roman" w:hAnsi="Times New Roman" w:cs="Times New Roman"/>
            <w:sz w:val="28"/>
            <w:szCs w:val="28"/>
          </w:rPr>
          <w:t>2013 г</w:t>
        </w:r>
      </w:smartTag>
      <w:proofErr w:type="gramEnd"/>
      <w:r w:rsidR="002264E1">
        <w:rPr>
          <w:rFonts w:ascii="Times New Roman" w:hAnsi="Times New Roman" w:cs="Times New Roman"/>
          <w:sz w:val="28"/>
          <w:szCs w:val="28"/>
        </w:rPr>
        <w:t xml:space="preserve"> №</w:t>
      </w:r>
      <w:r w:rsidR="00B2052E">
        <w:rPr>
          <w:rFonts w:ascii="Times New Roman" w:hAnsi="Times New Roman" w:cs="Times New Roman"/>
          <w:sz w:val="28"/>
          <w:szCs w:val="28"/>
        </w:rPr>
        <w:t>8 «Об утверждении</w:t>
      </w:r>
      <w:r w:rsidR="00B05435">
        <w:rPr>
          <w:rFonts w:ascii="Times New Roman" w:hAnsi="Times New Roman" w:cs="Times New Roman"/>
          <w:sz w:val="28"/>
          <w:szCs w:val="28"/>
        </w:rPr>
        <w:t xml:space="preserve">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="002264E1" w:rsidRPr="002264E1">
        <w:rPr>
          <w:rFonts w:ascii="Times New Roman" w:hAnsi="Times New Roman" w:cs="Times New Roman"/>
          <w:sz w:val="28"/>
          <w:szCs w:val="28"/>
        </w:rPr>
        <w:t xml:space="preserve"> </w:t>
      </w:r>
      <w:r w:rsidR="002264E1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B05435">
        <w:rPr>
          <w:rFonts w:ascii="Times New Roman" w:hAnsi="Times New Roman" w:cs="Times New Roman"/>
          <w:sz w:val="28"/>
          <w:szCs w:val="28"/>
        </w:rPr>
        <w:t>»</w:t>
      </w:r>
      <w:r w:rsidR="002264E1">
        <w:rPr>
          <w:rFonts w:ascii="Times New Roman" w:hAnsi="Times New Roman" w:cs="Times New Roman"/>
          <w:sz w:val="28"/>
          <w:szCs w:val="28"/>
        </w:rPr>
        <w:t>.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31E23" w:rsidRDefault="00B31E2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Pr="0000072E" w:rsidRDefault="0000072E" w:rsidP="0000072E">
      <w:pPr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p w:rsidR="0000072E" w:rsidRPr="0000072E" w:rsidRDefault="0000072E" w:rsidP="0000072E">
      <w:pPr>
        <w:autoSpaceDN/>
        <w:adjustRightInd/>
        <w:ind w:left="-284" w:firstLine="0"/>
        <w:jc w:val="right"/>
        <w:rPr>
          <w:rFonts w:ascii="Times New Roman" w:hAnsi="Times New Roman" w:cs="Times New Roman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sz w:val="22"/>
          <w:szCs w:val="22"/>
          <w:lang w:eastAsia="ar-SA"/>
        </w:rPr>
        <w:lastRenderedPageBreak/>
        <w:t>Приложение 1</w:t>
      </w: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к Положению о размерах и условиях </w:t>
      </w: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оплаты труда муниципального служащего</w:t>
      </w: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8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</w:t>
      </w:r>
      <w:r w:rsidRPr="0000072E">
        <w:rPr>
          <w:rFonts w:ascii="Times New Roman" w:hAnsi="Times New Roman" w:cs="Times New Roman"/>
          <w:b/>
          <w:bCs/>
          <w:color w:val="000080"/>
          <w:sz w:val="22"/>
          <w:szCs w:val="22"/>
          <w:lang w:eastAsia="ar-SA"/>
        </w:rPr>
        <w:t>Жуковского сельского поселения</w:t>
      </w: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proofErr w:type="spellStart"/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Торбеевского</w:t>
      </w:r>
      <w:proofErr w:type="spellEnd"/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муниципального района </w:t>
      </w: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Республики Мордовия</w:t>
      </w:r>
    </w:p>
    <w:p w:rsidR="0000072E" w:rsidRPr="0000072E" w:rsidRDefault="0000072E" w:rsidP="0000072E">
      <w:pPr>
        <w:tabs>
          <w:tab w:val="left" w:pos="5812"/>
        </w:tabs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                                                                                    от «»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201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6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г. №</w:t>
      </w:r>
    </w:p>
    <w:p w:rsidR="0000072E" w:rsidRPr="0000072E" w:rsidRDefault="0000072E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Перечень должностей муниципальной службы в администрации Жуковского сельского поселения </w:t>
      </w:r>
      <w:proofErr w:type="spellStart"/>
      <w:r w:rsidRPr="0000072E">
        <w:rPr>
          <w:rFonts w:ascii="Times New Roman" w:hAnsi="Times New Roman" w:cs="Times New Roman"/>
          <w:sz w:val="28"/>
          <w:szCs w:val="28"/>
          <w:lang w:eastAsia="ar-SA"/>
        </w:rPr>
        <w:t>Торбеевском</w:t>
      </w:r>
      <w:proofErr w:type="spellEnd"/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00072E" w:rsidRPr="0000072E" w:rsidRDefault="0000072E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072E" w:rsidRPr="0000072E" w:rsidRDefault="0000072E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Высшая группа должностей</w:t>
      </w:r>
    </w:p>
    <w:p w:rsidR="0000072E" w:rsidRPr="0000072E" w:rsidRDefault="0000072E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Заместитель главы </w:t>
      </w:r>
    </w:p>
    <w:p w:rsidR="0000072E" w:rsidRPr="0000072E" w:rsidRDefault="0000072E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072E" w:rsidRPr="0000072E" w:rsidRDefault="0000072E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Главная группа должностей</w:t>
      </w:r>
    </w:p>
    <w:p w:rsidR="0000072E" w:rsidRPr="0000072E" w:rsidRDefault="0000072E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Главный бухгалтер </w:t>
      </w:r>
    </w:p>
    <w:p w:rsidR="0000072E" w:rsidRPr="0000072E" w:rsidRDefault="0000072E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0072E" w:rsidRPr="0000072E" w:rsidRDefault="0000072E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0072E" w:rsidRDefault="0000072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C4B80" w:rsidRPr="0050138C" w:rsidRDefault="0000072E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</w:t>
      </w:r>
      <w:r w:rsidR="00EC4B80"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риложение N</w:t>
      </w:r>
      <w:r w:rsidR="00613FB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2</w:t>
      </w:r>
      <w:r w:rsidR="00EC4B80"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 </w:t>
      </w:r>
    </w:p>
    <w:p w:rsidR="00EC4B80" w:rsidRPr="0050138C" w:rsidRDefault="00EC4B8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480B9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1810B3" w:rsidRDefault="00EC4B80" w:rsidP="001810B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 w:rsidR="001810B3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EC4B80" w:rsidRPr="0050138C" w:rsidRDefault="001B7A9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1B7A9A" w:rsidRDefault="00EC4B80" w:rsidP="001B7A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должностных окладов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лиц и муниципальных служащих </w:t>
      </w:r>
    </w:p>
    <w:p w:rsidR="00EC4B80" w:rsidRPr="0050138C" w:rsidRDefault="001B7A9A" w:rsidP="001B7A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8120"/>
        <w:gridCol w:w="2320"/>
      </w:tblGrid>
      <w:tr w:rsidR="00613FB9" w:rsidRPr="00613FB9" w:rsidTr="00524F77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Размер должностного оклада (рублей в месяц)</w:t>
            </w:r>
          </w:p>
        </w:tc>
      </w:tr>
    </w:tbl>
    <w:p w:rsidR="00613FB9" w:rsidRPr="00613FB9" w:rsidRDefault="00613FB9" w:rsidP="00613FB9">
      <w:pPr>
        <w:keepNext/>
        <w:widowControl/>
        <w:numPr>
          <w:ilvl w:val="0"/>
          <w:numId w:val="1"/>
        </w:numPr>
        <w:shd w:val="clear" w:color="auto" w:fill="FFFFFF"/>
        <w:tabs>
          <w:tab w:val="left" w:pos="0"/>
        </w:tabs>
        <w:autoSpaceDE/>
        <w:autoSpaceDN/>
        <w:adjustRightInd/>
        <w:snapToGrid w:val="0"/>
        <w:spacing w:before="67" w:after="200" w:line="276" w:lineRule="auto"/>
        <w:ind w:right="3"/>
        <w:jc w:val="center"/>
        <w:outlineLvl w:val="0"/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</w:pPr>
      <w:r w:rsidRPr="00613FB9"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  <w:t xml:space="preserve"> Должностные лица 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8120"/>
        <w:gridCol w:w="2240"/>
        <w:gridCol w:w="40"/>
        <w:gridCol w:w="40"/>
      </w:tblGrid>
      <w:tr w:rsidR="00613FB9" w:rsidRPr="00613FB9" w:rsidTr="00524F77">
        <w:trPr>
          <w:trHeight w:val="407"/>
        </w:trPr>
        <w:tc>
          <w:tcPr>
            <w:tcW w:w="1044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B9" w:rsidRPr="00613FB9" w:rsidRDefault="00613FB9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Жуковского сельского поселения </w:t>
            </w:r>
            <w:proofErr w:type="spellStart"/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>Торбеевского</w:t>
            </w:r>
            <w:proofErr w:type="spellEnd"/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муниципального района</w:t>
            </w:r>
          </w:p>
        </w:tc>
      </w:tr>
      <w:tr w:rsidR="00613FB9" w:rsidRPr="00613FB9" w:rsidTr="00524F77"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Глава Жуковского сельского поселения</w:t>
            </w:r>
          </w:p>
        </w:tc>
        <w:tc>
          <w:tcPr>
            <w:tcW w:w="2320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3649</w:t>
            </w:r>
          </w:p>
        </w:tc>
      </w:tr>
      <w:tr w:rsidR="00613FB9" w:rsidRPr="00613FB9" w:rsidTr="00524F77">
        <w:tc>
          <w:tcPr>
            <w:tcW w:w="10360" w:type="dxa"/>
            <w:gridSpan w:val="2"/>
            <w:tcBorders>
              <w:left w:val="single" w:sz="4" w:space="0" w:color="000000"/>
            </w:tcBorders>
          </w:tcPr>
          <w:p w:rsidR="00613FB9" w:rsidRPr="00613FB9" w:rsidRDefault="00613FB9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/>
              <w:jc w:val="lef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        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Муниципальные должности муниципальной службы 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Жуковском сельском поселении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</w:t>
            </w: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13FB9" w:rsidRPr="00613FB9" w:rsidTr="00524F77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3FB9" w:rsidRPr="00613FB9" w:rsidRDefault="00EB0925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EB092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Заместитель Главы Жуковского сельского поселения</w:t>
            </w:r>
          </w:p>
        </w:tc>
        <w:tc>
          <w:tcPr>
            <w:tcW w:w="2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  <w:tr w:rsidR="00613FB9" w:rsidRPr="00613FB9" w:rsidTr="00524F77">
        <w:trPr>
          <w:trHeight w:val="350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613FB9" w:rsidRPr="00613FB9" w:rsidRDefault="00EB0925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Главный бухгалтер Жуковского сельского поселения</w:t>
            </w:r>
          </w:p>
        </w:tc>
        <w:tc>
          <w:tcPr>
            <w:tcW w:w="23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B9" w:rsidRPr="00613FB9" w:rsidRDefault="00613FB9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</w:tbl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N 3</w:t>
      </w:r>
    </w:p>
    <w:p w:rsidR="006E49FF" w:rsidRPr="0050138C" w:rsidRDefault="006E49FF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6E49FF" w:rsidRDefault="006E49FF" w:rsidP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613FB9" w:rsidRPr="0050138C" w:rsidRDefault="00613FB9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EC4B80" w:rsidRPr="0050138C" w:rsidRDefault="006E49FF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ежемесячной надбавки к должностному окладу муниципального служащего за классный чин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5"/>
        <w:gridCol w:w="3300"/>
      </w:tblGrid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Классные чины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Размер ежемесячной надбавки </w:t>
            </w:r>
            <w:proofErr w:type="gramStart"/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должностному окладу за </w:t>
            </w:r>
            <w:proofErr w:type="gramStart"/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классный</w:t>
            </w:r>
            <w:proofErr w:type="gramEnd"/>
          </w:p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чин</w:t>
            </w:r>
            <w:proofErr w:type="gramStart"/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Высшая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Главная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Ведущая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EC4B80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6E49FF" w:rsidRDefault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E49FF" w:rsidRDefault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E49FF" w:rsidRDefault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E49FF" w:rsidRDefault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E49FF" w:rsidRDefault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E49FF" w:rsidRDefault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C4B80" w:rsidRPr="0050138C" w:rsidRDefault="00EC4B8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N </w:t>
      </w:r>
      <w:r w:rsidR="00613FB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4</w:t>
      </w:r>
    </w:p>
    <w:p w:rsidR="006E49FF" w:rsidRPr="0050138C" w:rsidRDefault="006E49FF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6E49FF" w:rsidRDefault="006E49FF" w:rsidP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6E49FF" w:rsidRPr="0050138C" w:rsidRDefault="006E49FF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администрации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</w:p>
    <w:p w:rsidR="00EC4B80" w:rsidRPr="0050138C" w:rsidRDefault="006E49FF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ежемесячной надбавки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6020"/>
      </w:tblGrid>
      <w:tr w:rsidR="00EC4B80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EC4B80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 w:rsidP="00613FB9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613FB9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613FB9" w:rsidP="00DA504A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EC4B80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613FB9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C4B80"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6E49FF" w:rsidRDefault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B0925" w:rsidRDefault="00EB092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C4B80" w:rsidRPr="0050138C" w:rsidRDefault="00EC4B8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N </w:t>
      </w:r>
      <w:r w:rsidR="00613FB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5</w:t>
      </w:r>
    </w:p>
    <w:p w:rsidR="006E49FF" w:rsidRPr="0050138C" w:rsidRDefault="006E49FF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6E49FF" w:rsidRDefault="006E49FF" w:rsidP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613FB9" w:rsidRPr="0050138C" w:rsidRDefault="00613FB9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6E49FF" w:rsidRDefault="006E49F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E49FF" w:rsidRDefault="006E49F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ED0A96" w:rsidRDefault="00EC4B80" w:rsidP="00ED0A96">
      <w:pPr>
        <w:pStyle w:val="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ежемесячного денежного поощрения и ежеквартальной премии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по итогам работы должностных лиц и муниципальных служащих</w:t>
      </w:r>
    </w:p>
    <w:p w:rsidR="00ED0A96" w:rsidRPr="00ED0A96" w:rsidRDefault="00ED0A96" w:rsidP="00ED0A96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96">
        <w:rPr>
          <w:rFonts w:ascii="Times New Roman" w:hAnsi="Times New Roman" w:cs="Times New Roman"/>
          <w:b/>
          <w:sz w:val="28"/>
          <w:szCs w:val="28"/>
        </w:rPr>
        <w:t>Жуковского сельского поселения</w:t>
      </w: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C4B80" w:rsidRPr="0050138C" w:rsidRDefault="00EC4B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Раздел 1. </w:t>
      </w:r>
      <w:r w:rsidR="00ED0A96">
        <w:rPr>
          <w:rFonts w:ascii="Times New Roman" w:hAnsi="Times New Roman" w:cs="Times New Roman"/>
          <w:color w:val="auto"/>
          <w:sz w:val="28"/>
          <w:szCs w:val="28"/>
        </w:rPr>
        <w:t>Должностные лица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0"/>
        <w:gridCol w:w="2660"/>
        <w:gridCol w:w="2940"/>
      </w:tblGrid>
      <w:tr w:rsidR="00EC4B80" w:rsidRPr="00AF6EE0">
        <w:tc>
          <w:tcPr>
            <w:tcW w:w="46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Главы администрации муниципального района, в процентах от должностного оклада</w:t>
            </w:r>
          </w:p>
        </w:tc>
      </w:tr>
      <w:tr w:rsidR="00EC4B80" w:rsidRPr="00AF6EE0">
        <w:tc>
          <w:tcPr>
            <w:tcW w:w="46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EC4B80" w:rsidRPr="00AF6EE0"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96" w:rsidRDefault="00EC4B80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ED0A96">
              <w:rPr>
                <w:rFonts w:ascii="Times New Roman" w:hAnsi="Times New Roman" w:cs="Times New Roman"/>
                <w:sz w:val="28"/>
                <w:szCs w:val="28"/>
              </w:rPr>
              <w:t xml:space="preserve">Жуковского </w:t>
            </w:r>
          </w:p>
          <w:p w:rsidR="00ED0A96" w:rsidRPr="0050138C" w:rsidRDefault="00ED0A96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EC4B80" w:rsidRPr="00AF6EE0" w:rsidRDefault="00EC4B80" w:rsidP="00ED0A96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D0A96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EC4B80"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D0A96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</w:tr>
    </w:tbl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p w:rsidR="00ED0A96" w:rsidRPr="00ED0A96" w:rsidRDefault="00EC4B80" w:rsidP="00ED0A96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96">
        <w:rPr>
          <w:rFonts w:ascii="Times New Roman" w:hAnsi="Times New Roman" w:cs="Times New Roman"/>
          <w:b/>
          <w:sz w:val="28"/>
          <w:szCs w:val="28"/>
        </w:rPr>
        <w:t xml:space="preserve">Раздел 2. Муниципальные должности муниципальной службы </w:t>
      </w:r>
      <w:proofErr w:type="gramStart"/>
      <w:r w:rsidRPr="00ED0A9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ED0A96" w:rsidRPr="0050138C" w:rsidRDefault="00ED0A96" w:rsidP="00ED0A96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ED0A96">
        <w:rPr>
          <w:rFonts w:ascii="Times New Roman" w:hAnsi="Times New Roman" w:cs="Times New Roman"/>
          <w:b/>
          <w:sz w:val="28"/>
          <w:szCs w:val="28"/>
        </w:rPr>
        <w:t>Жуковского сельского поселения</w:t>
      </w:r>
    </w:p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2800"/>
        <w:gridCol w:w="2240"/>
      </w:tblGrid>
      <w:tr w:rsidR="00EC4B80" w:rsidRPr="00AF6EE0" w:rsidTr="006E49FF">
        <w:tc>
          <w:tcPr>
            <w:tcW w:w="51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муниципальных служащих, в процентах от должностного оклада</w:t>
            </w:r>
          </w:p>
        </w:tc>
      </w:tr>
      <w:tr w:rsidR="00EC4B80" w:rsidRPr="00AF6EE0" w:rsidTr="006E49FF">
        <w:tc>
          <w:tcPr>
            <w:tcW w:w="5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B80" w:rsidRPr="00AF6EE0" w:rsidRDefault="00EC4B8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ED0A96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96" w:rsidRPr="00AF6EE0" w:rsidRDefault="00ED0A96" w:rsidP="00ED0A96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Жуковского сельского поселения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96" w:rsidRPr="00AF6EE0" w:rsidRDefault="00ED0A96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0A96" w:rsidRPr="00AF6EE0" w:rsidRDefault="00ED0A96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D0A96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96" w:rsidRPr="00AF6EE0" w:rsidRDefault="0000072E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96" w:rsidRPr="00AF6EE0" w:rsidRDefault="0000072E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0A96" w:rsidRPr="00AF6EE0" w:rsidRDefault="0000072E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EC4B80" w:rsidRPr="0050138C" w:rsidRDefault="00EC4B80">
      <w:pPr>
        <w:rPr>
          <w:rFonts w:ascii="Times New Roman" w:hAnsi="Times New Roman" w:cs="Times New Roman"/>
          <w:sz w:val="28"/>
          <w:szCs w:val="28"/>
        </w:rPr>
      </w:pPr>
    </w:p>
    <w:sectPr w:rsidR="00EC4B80" w:rsidRPr="0050138C" w:rsidSect="008815B0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203B77"/>
    <w:rsid w:val="0000072E"/>
    <w:rsid w:val="00046E00"/>
    <w:rsid w:val="001305E2"/>
    <w:rsid w:val="0014343D"/>
    <w:rsid w:val="00157549"/>
    <w:rsid w:val="00166733"/>
    <w:rsid w:val="001810B3"/>
    <w:rsid w:val="001B7A9A"/>
    <w:rsid w:val="001B7BD7"/>
    <w:rsid w:val="00203B77"/>
    <w:rsid w:val="002264E1"/>
    <w:rsid w:val="002D0448"/>
    <w:rsid w:val="002E18D1"/>
    <w:rsid w:val="003179D1"/>
    <w:rsid w:val="00330D1B"/>
    <w:rsid w:val="003952D5"/>
    <w:rsid w:val="004358B2"/>
    <w:rsid w:val="00480B90"/>
    <w:rsid w:val="004D7560"/>
    <w:rsid w:val="0050138C"/>
    <w:rsid w:val="005A5AF1"/>
    <w:rsid w:val="005D7415"/>
    <w:rsid w:val="005E3A05"/>
    <w:rsid w:val="00613FB9"/>
    <w:rsid w:val="00675F60"/>
    <w:rsid w:val="00677091"/>
    <w:rsid w:val="00681A7C"/>
    <w:rsid w:val="006E0260"/>
    <w:rsid w:val="006E11CD"/>
    <w:rsid w:val="006E49FF"/>
    <w:rsid w:val="00737ED8"/>
    <w:rsid w:val="00755D56"/>
    <w:rsid w:val="007A1D23"/>
    <w:rsid w:val="0083476E"/>
    <w:rsid w:val="008464F4"/>
    <w:rsid w:val="008815B0"/>
    <w:rsid w:val="008D59F8"/>
    <w:rsid w:val="00920A87"/>
    <w:rsid w:val="009A09F1"/>
    <w:rsid w:val="00A41F3B"/>
    <w:rsid w:val="00A466DD"/>
    <w:rsid w:val="00A90668"/>
    <w:rsid w:val="00A908D1"/>
    <w:rsid w:val="00AF6EE0"/>
    <w:rsid w:val="00B034B9"/>
    <w:rsid w:val="00B05435"/>
    <w:rsid w:val="00B2052E"/>
    <w:rsid w:val="00B31E23"/>
    <w:rsid w:val="00BA19E0"/>
    <w:rsid w:val="00BB7274"/>
    <w:rsid w:val="00C326FD"/>
    <w:rsid w:val="00D233A4"/>
    <w:rsid w:val="00D34B4F"/>
    <w:rsid w:val="00D43155"/>
    <w:rsid w:val="00D868C7"/>
    <w:rsid w:val="00D96600"/>
    <w:rsid w:val="00DA504A"/>
    <w:rsid w:val="00E03A3E"/>
    <w:rsid w:val="00E327B8"/>
    <w:rsid w:val="00E52DCC"/>
    <w:rsid w:val="00EB03C1"/>
    <w:rsid w:val="00EB0925"/>
    <w:rsid w:val="00EC4B80"/>
    <w:rsid w:val="00ED0A96"/>
    <w:rsid w:val="00F17827"/>
    <w:rsid w:val="00F2360C"/>
    <w:rsid w:val="00F56762"/>
    <w:rsid w:val="00F7249F"/>
    <w:rsid w:val="00F72AFC"/>
    <w:rsid w:val="00FE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5B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15B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815B0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815B0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815B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815B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815B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815B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815B0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815B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815B0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8815B0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815B0"/>
  </w:style>
  <w:style w:type="paragraph" w:customStyle="1" w:styleId="a8">
    <w:name w:val="Внимание: недобросовестность!"/>
    <w:basedOn w:val="a6"/>
    <w:next w:val="a"/>
    <w:uiPriority w:val="99"/>
    <w:rsid w:val="008815B0"/>
  </w:style>
  <w:style w:type="character" w:customStyle="1" w:styleId="a9">
    <w:name w:val="Выделение для Базового Поиска"/>
    <w:basedOn w:val="a3"/>
    <w:uiPriority w:val="99"/>
    <w:rsid w:val="008815B0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815B0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815B0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815B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815B0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815B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815B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815B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815B0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815B0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815B0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815B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815B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815B0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815B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815B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815B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815B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815B0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815B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815B0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815B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815B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815B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815B0"/>
  </w:style>
  <w:style w:type="paragraph" w:customStyle="1" w:styleId="aff2">
    <w:name w:val="Моноширинный"/>
    <w:basedOn w:val="a"/>
    <w:next w:val="a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815B0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8815B0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815B0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815B0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815B0"/>
    <w:pPr>
      <w:ind w:left="140"/>
    </w:pPr>
  </w:style>
  <w:style w:type="character" w:customStyle="1" w:styleId="aff9">
    <w:name w:val="Опечатки"/>
    <w:uiPriority w:val="99"/>
    <w:rsid w:val="008815B0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815B0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815B0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8815B0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8815B0"/>
  </w:style>
  <w:style w:type="paragraph" w:customStyle="1" w:styleId="affe">
    <w:name w:val="Постоянная часть"/>
    <w:basedOn w:val="ac"/>
    <w:next w:val="a"/>
    <w:uiPriority w:val="99"/>
    <w:rsid w:val="008815B0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815B0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815B0"/>
  </w:style>
  <w:style w:type="paragraph" w:customStyle="1" w:styleId="afff1">
    <w:name w:val="Примечание."/>
    <w:basedOn w:val="a6"/>
    <w:next w:val="a"/>
    <w:uiPriority w:val="99"/>
    <w:rsid w:val="008815B0"/>
  </w:style>
  <w:style w:type="character" w:customStyle="1" w:styleId="afff2">
    <w:name w:val="Продолжение ссылки"/>
    <w:basedOn w:val="a4"/>
    <w:uiPriority w:val="99"/>
    <w:rsid w:val="008815B0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8815B0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8815B0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815B0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815B0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815B0"/>
  </w:style>
  <w:style w:type="paragraph" w:customStyle="1" w:styleId="afff8">
    <w:name w:val="Текст в таблице"/>
    <w:basedOn w:val="aff6"/>
    <w:next w:val="a"/>
    <w:uiPriority w:val="99"/>
    <w:rsid w:val="008815B0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8815B0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8815B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8815B0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8815B0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815B0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unhideWhenUsed/>
    <w:rsid w:val="00681A7C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basedOn w:val="a0"/>
    <w:link w:val="afffe"/>
    <w:uiPriority w:val="99"/>
    <w:semiHidden/>
    <w:rsid w:val="00681A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42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5302" TargetMode="External"/><Relationship Id="rId13" Type="http://schemas.openxmlformats.org/officeDocument/2006/relationships/hyperlink" Target="garantF1://8992681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92680.0" TargetMode="External"/><Relationship Id="rId12" Type="http://schemas.openxmlformats.org/officeDocument/2006/relationships/hyperlink" Target="garantF1://8830898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92680.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8819500.81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52272.221" TargetMode="External"/><Relationship Id="rId14" Type="http://schemas.openxmlformats.org/officeDocument/2006/relationships/hyperlink" Target="garantF1://5130210.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2;&#1076;&#1084;&#1080;&#1085;&#1080;&#1089;&#1090;&#1088;&#1072;&#1094;&#1080;&#1103;\&#1056;&#1072;&#1073;&#1086;&#1095;&#1080;&#1081;%20&#1089;&#1090;&#1086;&#1083;\&#1087;&#1086;%20&#1086;&#1087;&#1083;&#1072;&#1090;&#1077;%20&#1090;&#1088;&#1091;&#1076;&#1072;\&#1056;&#1077;&#1096;&#1077;&#1085;&#1080;&#1077;&#1087;&#1086;%20&#1086;&#1087;&#1083;&#1072;&#1090;&#1077;%20&#1090;&#1088;&#1091;&#1076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93888-48A9-4BDA-834E-9A9790B6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Решениепо оплате труда</Template>
  <TotalTime>285</TotalTime>
  <Pages>11</Pages>
  <Words>2532</Words>
  <Characters>14435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16934</CharactersWithSpaces>
  <SharedDoc>false</SharedDoc>
  <HLinks>
    <vt:vector size="384" baseType="variant">
      <vt:variant>
        <vt:i4>6619191</vt:i4>
      </vt:variant>
      <vt:variant>
        <vt:i4>189</vt:i4>
      </vt:variant>
      <vt:variant>
        <vt:i4>0</vt:i4>
      </vt:variant>
      <vt:variant>
        <vt:i4>5</vt:i4>
      </vt:variant>
      <vt:variant>
        <vt:lpwstr>garantf1://70109718.0/</vt:lpwstr>
      </vt:variant>
      <vt:variant>
        <vt:lpwstr/>
      </vt:variant>
      <vt:variant>
        <vt:i4>4849664</vt:i4>
      </vt:variant>
      <vt:variant>
        <vt:i4>186</vt:i4>
      </vt:variant>
      <vt:variant>
        <vt:i4>0</vt:i4>
      </vt:variant>
      <vt:variant>
        <vt:i4>5</vt:i4>
      </vt:variant>
      <vt:variant>
        <vt:lpwstr>garantf1://70109718.7000/</vt:lpwstr>
      </vt:variant>
      <vt:variant>
        <vt:lpwstr/>
      </vt:variant>
      <vt:variant>
        <vt:i4>1703971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sub_20</vt:lpwstr>
      </vt:variant>
      <vt:variant>
        <vt:i4>1703968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sub_10</vt:lpwstr>
      </vt:variant>
      <vt:variant>
        <vt:i4>2752528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5701660</vt:i4>
      </vt:variant>
      <vt:variant>
        <vt:i4>174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5505052</vt:i4>
      </vt:variant>
      <vt:variant>
        <vt:i4>171</vt:i4>
      </vt:variant>
      <vt:variant>
        <vt:i4>0</vt:i4>
      </vt:variant>
      <vt:variant>
        <vt:i4>5</vt:i4>
      </vt:variant>
      <vt:variant>
        <vt:lpwstr>garantf1://8930035.0/</vt:lpwstr>
      </vt:variant>
      <vt:variant>
        <vt:lpwstr/>
      </vt:variant>
      <vt:variant>
        <vt:i4>5701660</vt:i4>
      </vt:variant>
      <vt:variant>
        <vt:i4>168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6750253</vt:i4>
      </vt:variant>
      <vt:variant>
        <vt:i4>165</vt:i4>
      </vt:variant>
      <vt:variant>
        <vt:i4>0</vt:i4>
      </vt:variant>
      <vt:variant>
        <vt:i4>5</vt:i4>
      </vt:variant>
      <vt:variant>
        <vt:lpwstr>garantf1://8930034.113/</vt:lpwstr>
      </vt:variant>
      <vt:variant>
        <vt:lpwstr/>
      </vt:variant>
      <vt:variant>
        <vt:i4>2031652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sub_555</vt:lpwstr>
      </vt:variant>
      <vt:variant>
        <vt:i4>2031652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sub_555</vt:lpwstr>
      </vt:variant>
      <vt:variant>
        <vt:i4>2752528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5701660</vt:i4>
      </vt:variant>
      <vt:variant>
        <vt:i4>153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5505052</vt:i4>
      </vt:variant>
      <vt:variant>
        <vt:i4>150</vt:i4>
      </vt:variant>
      <vt:variant>
        <vt:i4>0</vt:i4>
      </vt:variant>
      <vt:variant>
        <vt:i4>5</vt:i4>
      </vt:variant>
      <vt:variant>
        <vt:lpwstr>garantf1://8930035.0/</vt:lpwstr>
      </vt:variant>
      <vt:variant>
        <vt:lpwstr/>
      </vt:variant>
      <vt:variant>
        <vt:i4>5701660</vt:i4>
      </vt:variant>
      <vt:variant>
        <vt:i4>147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8060971</vt:i4>
      </vt:variant>
      <vt:variant>
        <vt:i4>144</vt:i4>
      </vt:variant>
      <vt:variant>
        <vt:i4>0</vt:i4>
      </vt:variant>
      <vt:variant>
        <vt:i4>5</vt:i4>
      </vt:variant>
      <vt:variant>
        <vt:lpwstr>garantf1://8930034.17/</vt:lpwstr>
      </vt:variant>
      <vt:variant>
        <vt:lpwstr/>
      </vt:variant>
      <vt:variant>
        <vt:i4>2752528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5701660</vt:i4>
      </vt:variant>
      <vt:variant>
        <vt:i4>138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5505052</vt:i4>
      </vt:variant>
      <vt:variant>
        <vt:i4>135</vt:i4>
      </vt:variant>
      <vt:variant>
        <vt:i4>0</vt:i4>
      </vt:variant>
      <vt:variant>
        <vt:i4>5</vt:i4>
      </vt:variant>
      <vt:variant>
        <vt:lpwstr>garantf1://8930035.0/</vt:lpwstr>
      </vt:variant>
      <vt:variant>
        <vt:lpwstr/>
      </vt:variant>
      <vt:variant>
        <vt:i4>5701660</vt:i4>
      </vt:variant>
      <vt:variant>
        <vt:i4>132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8060970</vt:i4>
      </vt:variant>
      <vt:variant>
        <vt:i4>129</vt:i4>
      </vt:variant>
      <vt:variant>
        <vt:i4>0</vt:i4>
      </vt:variant>
      <vt:variant>
        <vt:i4>5</vt:i4>
      </vt:variant>
      <vt:variant>
        <vt:lpwstr>garantf1://8930034.16/</vt:lpwstr>
      </vt:variant>
      <vt:variant>
        <vt:lpwstr/>
      </vt:variant>
      <vt:variant>
        <vt:i4>2752528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5701660</vt:i4>
      </vt:variant>
      <vt:variant>
        <vt:i4>123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5505052</vt:i4>
      </vt:variant>
      <vt:variant>
        <vt:i4>120</vt:i4>
      </vt:variant>
      <vt:variant>
        <vt:i4>0</vt:i4>
      </vt:variant>
      <vt:variant>
        <vt:i4>5</vt:i4>
      </vt:variant>
      <vt:variant>
        <vt:lpwstr>garantf1://8930035.0/</vt:lpwstr>
      </vt:variant>
      <vt:variant>
        <vt:lpwstr/>
      </vt:variant>
      <vt:variant>
        <vt:i4>5701660</vt:i4>
      </vt:variant>
      <vt:variant>
        <vt:i4>117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8060969</vt:i4>
      </vt:variant>
      <vt:variant>
        <vt:i4>114</vt:i4>
      </vt:variant>
      <vt:variant>
        <vt:i4>0</vt:i4>
      </vt:variant>
      <vt:variant>
        <vt:i4>5</vt:i4>
      </vt:variant>
      <vt:variant>
        <vt:lpwstr>garantf1://8930034.15/</vt:lpwstr>
      </vt:variant>
      <vt:variant>
        <vt:lpwstr/>
      </vt:variant>
      <vt:variant>
        <vt:i4>2752528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7798828</vt:i4>
      </vt:variant>
      <vt:variant>
        <vt:i4>108</vt:i4>
      </vt:variant>
      <vt:variant>
        <vt:i4>0</vt:i4>
      </vt:variant>
      <vt:variant>
        <vt:i4>5</vt:i4>
      </vt:variant>
      <vt:variant>
        <vt:lpwstr>garantf1://8926910.14/</vt:lpwstr>
      </vt:variant>
      <vt:variant>
        <vt:lpwstr/>
      </vt:variant>
      <vt:variant>
        <vt:i4>2752528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5701660</vt:i4>
      </vt:variant>
      <vt:variant>
        <vt:i4>102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5505052</vt:i4>
      </vt:variant>
      <vt:variant>
        <vt:i4>99</vt:i4>
      </vt:variant>
      <vt:variant>
        <vt:i4>0</vt:i4>
      </vt:variant>
      <vt:variant>
        <vt:i4>5</vt:i4>
      </vt:variant>
      <vt:variant>
        <vt:lpwstr>garantf1://8930035.0/</vt:lpwstr>
      </vt:variant>
      <vt:variant>
        <vt:lpwstr/>
      </vt:variant>
      <vt:variant>
        <vt:i4>5701660</vt:i4>
      </vt:variant>
      <vt:variant>
        <vt:i4>96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8060968</vt:i4>
      </vt:variant>
      <vt:variant>
        <vt:i4>93</vt:i4>
      </vt:variant>
      <vt:variant>
        <vt:i4>0</vt:i4>
      </vt:variant>
      <vt:variant>
        <vt:i4>5</vt:i4>
      </vt:variant>
      <vt:variant>
        <vt:lpwstr>garantf1://8930034.14/</vt:lpwstr>
      </vt:variant>
      <vt:variant>
        <vt:lpwstr/>
      </vt:variant>
      <vt:variant>
        <vt:i4>1703975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sub_600</vt:lpwstr>
      </vt:variant>
      <vt:variant>
        <vt:i4>1703972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sub_500</vt:lpwstr>
      </vt:variant>
      <vt:variant>
        <vt:i4>5701660</vt:i4>
      </vt:variant>
      <vt:variant>
        <vt:i4>84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5505052</vt:i4>
      </vt:variant>
      <vt:variant>
        <vt:i4>81</vt:i4>
      </vt:variant>
      <vt:variant>
        <vt:i4>0</vt:i4>
      </vt:variant>
      <vt:variant>
        <vt:i4>5</vt:i4>
      </vt:variant>
      <vt:variant>
        <vt:lpwstr>garantf1://8930035.0/</vt:lpwstr>
      </vt:variant>
      <vt:variant>
        <vt:lpwstr/>
      </vt:variant>
      <vt:variant>
        <vt:i4>5701660</vt:i4>
      </vt:variant>
      <vt:variant>
        <vt:i4>78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8060975</vt:i4>
      </vt:variant>
      <vt:variant>
        <vt:i4>75</vt:i4>
      </vt:variant>
      <vt:variant>
        <vt:i4>0</vt:i4>
      </vt:variant>
      <vt:variant>
        <vt:i4>5</vt:i4>
      </vt:variant>
      <vt:variant>
        <vt:lpwstr>garantf1://8930034.13/</vt:lpwstr>
      </vt:variant>
      <vt:variant>
        <vt:lpwstr/>
      </vt:variant>
      <vt:variant>
        <vt:i4>2293776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sub_1900</vt:lpwstr>
      </vt:variant>
      <vt:variant>
        <vt:i4>6160406</vt:i4>
      </vt:variant>
      <vt:variant>
        <vt:i4>69</vt:i4>
      </vt:variant>
      <vt:variant>
        <vt:i4>0</vt:i4>
      </vt:variant>
      <vt:variant>
        <vt:i4>5</vt:i4>
      </vt:variant>
      <vt:variant>
        <vt:lpwstr>garantf1://5130210.0/</vt:lpwstr>
      </vt:variant>
      <vt:variant>
        <vt:lpwstr/>
      </vt:variant>
      <vt:variant>
        <vt:i4>7798827</vt:i4>
      </vt:variant>
      <vt:variant>
        <vt:i4>66</vt:i4>
      </vt:variant>
      <vt:variant>
        <vt:i4>0</vt:i4>
      </vt:variant>
      <vt:variant>
        <vt:i4>5</vt:i4>
      </vt:variant>
      <vt:variant>
        <vt:lpwstr>garantf1://8926910.13/</vt:lpwstr>
      </vt:variant>
      <vt:variant>
        <vt:lpwstr/>
      </vt:variant>
      <vt:variant>
        <vt:i4>1703973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7798826</vt:i4>
      </vt:variant>
      <vt:variant>
        <vt:i4>60</vt:i4>
      </vt:variant>
      <vt:variant>
        <vt:i4>0</vt:i4>
      </vt:variant>
      <vt:variant>
        <vt:i4>5</vt:i4>
      </vt:variant>
      <vt:variant>
        <vt:lpwstr>garantf1://8926910.12/</vt:lpwstr>
      </vt:variant>
      <vt:variant>
        <vt:lpwstr/>
      </vt:variant>
      <vt:variant>
        <vt:i4>1703973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7798825</vt:i4>
      </vt:variant>
      <vt:variant>
        <vt:i4>54</vt:i4>
      </vt:variant>
      <vt:variant>
        <vt:i4>0</vt:i4>
      </vt:variant>
      <vt:variant>
        <vt:i4>5</vt:i4>
      </vt:variant>
      <vt:variant>
        <vt:lpwstr>garantf1://8926910.11/</vt:lpwstr>
      </vt:variant>
      <vt:variant>
        <vt:lpwstr/>
      </vt:variant>
      <vt:variant>
        <vt:i4>1703970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sub_300</vt:lpwstr>
      </vt:variant>
      <vt:variant>
        <vt:i4>5701660</vt:i4>
      </vt:variant>
      <vt:variant>
        <vt:i4>48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5505052</vt:i4>
      </vt:variant>
      <vt:variant>
        <vt:i4>45</vt:i4>
      </vt:variant>
      <vt:variant>
        <vt:i4>0</vt:i4>
      </vt:variant>
      <vt:variant>
        <vt:i4>5</vt:i4>
      </vt:variant>
      <vt:variant>
        <vt:lpwstr>garantf1://8930035.0/</vt:lpwstr>
      </vt:variant>
      <vt:variant>
        <vt:lpwstr/>
      </vt:variant>
      <vt:variant>
        <vt:i4>5701660</vt:i4>
      </vt:variant>
      <vt:variant>
        <vt:i4>42</vt:i4>
      </vt:variant>
      <vt:variant>
        <vt:i4>0</vt:i4>
      </vt:variant>
      <vt:variant>
        <vt:i4>5</vt:i4>
      </vt:variant>
      <vt:variant>
        <vt:lpwstr>garantf1://8930034.2/</vt:lpwstr>
      </vt:variant>
      <vt:variant>
        <vt:lpwstr/>
      </vt:variant>
      <vt:variant>
        <vt:i4>8060973</vt:i4>
      </vt:variant>
      <vt:variant>
        <vt:i4>39</vt:i4>
      </vt:variant>
      <vt:variant>
        <vt:i4>0</vt:i4>
      </vt:variant>
      <vt:variant>
        <vt:i4>5</vt:i4>
      </vt:variant>
      <vt:variant>
        <vt:lpwstr>garantf1://8930034.11/</vt:lpwstr>
      </vt:variant>
      <vt:variant>
        <vt:lpwstr/>
      </vt:variant>
      <vt:variant>
        <vt:i4>1703971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1703968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1769508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sub_513</vt:lpwstr>
      </vt:variant>
      <vt:variant>
        <vt:i4>1703973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6029333</vt:i4>
      </vt:variant>
      <vt:variant>
        <vt:i4>21</vt:i4>
      </vt:variant>
      <vt:variant>
        <vt:i4>0</vt:i4>
      </vt:variant>
      <vt:variant>
        <vt:i4>5</vt:i4>
      </vt:variant>
      <vt:variant>
        <vt:lpwstr>garantf1://8992681.0/</vt:lpwstr>
      </vt:variant>
      <vt:variant>
        <vt:lpwstr/>
      </vt:variant>
      <vt:variant>
        <vt:i4>4718615</vt:i4>
      </vt:variant>
      <vt:variant>
        <vt:i4>18</vt:i4>
      </vt:variant>
      <vt:variant>
        <vt:i4>0</vt:i4>
      </vt:variant>
      <vt:variant>
        <vt:i4>5</vt:i4>
      </vt:variant>
      <vt:variant>
        <vt:lpwstr>garantf1://8830898.6000/</vt:lpwstr>
      </vt:variant>
      <vt:variant>
        <vt:lpwstr/>
      </vt:variant>
      <vt:variant>
        <vt:i4>4915220</vt:i4>
      </vt:variant>
      <vt:variant>
        <vt:i4>15</vt:i4>
      </vt:variant>
      <vt:variant>
        <vt:i4>0</vt:i4>
      </vt:variant>
      <vt:variant>
        <vt:i4>5</vt:i4>
      </vt:variant>
      <vt:variant>
        <vt:lpwstr>garantf1://8830898.5003/</vt:lpwstr>
      </vt:variant>
      <vt:variant>
        <vt:lpwstr/>
      </vt:variant>
      <vt:variant>
        <vt:i4>4849687</vt:i4>
      </vt:variant>
      <vt:variant>
        <vt:i4>12</vt:i4>
      </vt:variant>
      <vt:variant>
        <vt:i4>0</vt:i4>
      </vt:variant>
      <vt:variant>
        <vt:i4>5</vt:i4>
      </vt:variant>
      <vt:variant>
        <vt:lpwstr>garantf1://8830898.4000/</vt:lpwstr>
      </vt:variant>
      <vt:variant>
        <vt:lpwstr/>
      </vt:variant>
      <vt:variant>
        <vt:i4>5308439</vt:i4>
      </vt:variant>
      <vt:variant>
        <vt:i4>9</vt:i4>
      </vt:variant>
      <vt:variant>
        <vt:i4>0</vt:i4>
      </vt:variant>
      <vt:variant>
        <vt:i4>5</vt:i4>
      </vt:variant>
      <vt:variant>
        <vt:lpwstr>garantf1://8830898.0/</vt:lpwstr>
      </vt:variant>
      <vt:variant>
        <vt:lpwstr/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6684710</vt:i4>
      </vt:variant>
      <vt:variant>
        <vt:i4>3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6094869</vt:i4>
      </vt:variant>
      <vt:variant>
        <vt:i4>0</vt:i4>
      </vt:variant>
      <vt:variant>
        <vt:i4>0</vt:i4>
      </vt:variant>
      <vt:variant>
        <vt:i4>5</vt:i4>
      </vt:variant>
      <vt:variant>
        <vt:lpwstr>garantf1://8992680.0/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>Документ экспортирован из системы ГАРАНТ</dc:description>
  <cp:lastModifiedBy>komp</cp:lastModifiedBy>
  <cp:revision>14</cp:revision>
  <cp:lastPrinted>2016-10-28T13:36:00Z</cp:lastPrinted>
  <dcterms:created xsi:type="dcterms:W3CDTF">2016-10-24T10:42:00Z</dcterms:created>
  <dcterms:modified xsi:type="dcterms:W3CDTF">2016-11-14T05:52:00Z</dcterms:modified>
</cp:coreProperties>
</file>