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086" w:rsidRPr="0049178A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  <w:sz w:val="28"/>
          <w:szCs w:val="28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 w:rsidP="00F63509">
      <w:pPr>
        <w:shd w:val="clear" w:color="auto" w:fill="FFFFFF"/>
        <w:spacing w:before="63" w:after="0" w:line="240" w:lineRule="auto"/>
        <w:rPr>
          <w:rFonts w:ascii="Arial" w:hAnsi="Arial" w:cs="Arial"/>
          <w:color w:val="333333"/>
        </w:rPr>
      </w:pPr>
    </w:p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7" o:spid="_x0000_i1025" type="#_x0000_t75" alt="https://www.osnmedia.ru/wp-content/uploads/2020/01/pamyat1.png" style="width:465.75pt;height:257.25pt;visibility:visible">
            <v:imagedata r:id="rId5" o:title=""/>
          </v:shape>
        </w:pict>
      </w:r>
    </w:p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>
      <w:r>
        <w:rPr>
          <w:noProof/>
        </w:rPr>
        <w:pict>
          <v:shape id="Рисунок 10" o:spid="_x0000_i1026" type="#_x0000_t75" alt="https://yar72.ru/wp-content/uploads/2020/03/1580728419_metod-chast1-1.png" style="width:481.5pt;height:343.5pt;visibility:visible">
            <v:imagedata r:id="rId6" o:title=""/>
          </v:shape>
        </w:pict>
      </w:r>
    </w:p>
    <w:p w:rsidR="00F42086" w:rsidRDefault="00F42086">
      <w:r>
        <w:rPr>
          <w:noProof/>
        </w:rPr>
        <w:pict>
          <v:shape id="Рисунок 1" o:spid="_x0000_i1027" type="#_x0000_t75" alt="https://krasnoznamensk.gov39.ru/tinybrowser/fulls/files/post/2020/08.jpg" style="width:460.5pt;height:333pt;visibility:visible">
            <v:imagedata r:id="rId7" o:title=""/>
          </v:shape>
        </w:pict>
      </w:r>
    </w:p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p w:rsidR="00F42086" w:rsidRDefault="00F42086"/>
    <w:sectPr w:rsidR="00F42086" w:rsidSect="003D5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879EC"/>
    <w:multiLevelType w:val="multilevel"/>
    <w:tmpl w:val="3036C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6B0E579D"/>
    <w:multiLevelType w:val="multilevel"/>
    <w:tmpl w:val="B0CE7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3509"/>
    <w:rsid w:val="000C0835"/>
    <w:rsid w:val="000C5773"/>
    <w:rsid w:val="000D6196"/>
    <w:rsid w:val="00203D09"/>
    <w:rsid w:val="0025112F"/>
    <w:rsid w:val="003D5C8B"/>
    <w:rsid w:val="0049178A"/>
    <w:rsid w:val="00687DAB"/>
    <w:rsid w:val="007175A4"/>
    <w:rsid w:val="00840208"/>
    <w:rsid w:val="008F541D"/>
    <w:rsid w:val="00925233"/>
    <w:rsid w:val="009E23CD"/>
    <w:rsid w:val="00AE1ED6"/>
    <w:rsid w:val="00BD1441"/>
    <w:rsid w:val="00C75F88"/>
    <w:rsid w:val="00D323F7"/>
    <w:rsid w:val="00DE1F32"/>
    <w:rsid w:val="00E16632"/>
    <w:rsid w:val="00E42055"/>
    <w:rsid w:val="00EF56E5"/>
    <w:rsid w:val="00F22BE8"/>
    <w:rsid w:val="00F42086"/>
    <w:rsid w:val="00F63509"/>
    <w:rsid w:val="00FD0786"/>
    <w:rsid w:val="00FD6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C8B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link w:val="Heading1Char"/>
    <w:uiPriority w:val="99"/>
    <w:qFormat/>
    <w:rsid w:val="00F63509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paragraph" w:styleId="Heading4">
    <w:name w:val="heading 4"/>
    <w:basedOn w:val="Normal"/>
    <w:link w:val="Heading4Char"/>
    <w:uiPriority w:val="99"/>
    <w:qFormat/>
    <w:rsid w:val="00F63509"/>
    <w:pPr>
      <w:spacing w:before="100" w:beforeAutospacing="1" w:after="100" w:afterAutospacing="1" w:line="240" w:lineRule="auto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63509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63509"/>
    <w:rPr>
      <w:rFonts w:ascii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F63509"/>
    <w:rPr>
      <w:color w:val="0000FF"/>
      <w:u w:val="single"/>
    </w:rPr>
  </w:style>
  <w:style w:type="character" w:customStyle="1" w:styleId="convertedhdrxl">
    <w:name w:val="converted_hdr_xl"/>
    <w:basedOn w:val="DefaultParagraphFont"/>
    <w:uiPriority w:val="99"/>
    <w:rsid w:val="00F63509"/>
  </w:style>
  <w:style w:type="character" w:styleId="Strong">
    <w:name w:val="Strong"/>
    <w:basedOn w:val="DefaultParagraphFont"/>
    <w:uiPriority w:val="99"/>
    <w:qFormat/>
    <w:rsid w:val="00F63509"/>
    <w:rPr>
      <w:b/>
      <w:bCs/>
    </w:rPr>
  </w:style>
  <w:style w:type="paragraph" w:styleId="NormalWeb">
    <w:name w:val="Normal (Web)"/>
    <w:basedOn w:val="Normal"/>
    <w:uiPriority w:val="99"/>
    <w:semiHidden/>
    <w:rsid w:val="00F63509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F63509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F63509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F63509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F63509"/>
    <w:rPr>
      <w:rFonts w:ascii="Arial" w:hAnsi="Arial" w:cs="Arial"/>
      <w:vanish/>
      <w:sz w:val="16"/>
      <w:szCs w:val="16"/>
    </w:rPr>
  </w:style>
  <w:style w:type="character" w:customStyle="1" w:styleId="lastbreadcrumb">
    <w:name w:val="last_breadcrumb"/>
    <w:basedOn w:val="DefaultParagraphFont"/>
    <w:uiPriority w:val="99"/>
    <w:rsid w:val="00F63509"/>
  </w:style>
  <w:style w:type="character" w:customStyle="1" w:styleId="advertising">
    <w:name w:val="advertising"/>
    <w:basedOn w:val="DefaultParagraphFont"/>
    <w:uiPriority w:val="99"/>
    <w:rsid w:val="00F63509"/>
  </w:style>
  <w:style w:type="paragraph" w:styleId="BalloonText">
    <w:name w:val="Balloon Text"/>
    <w:basedOn w:val="Normal"/>
    <w:link w:val="BalloonTextChar"/>
    <w:uiPriority w:val="99"/>
    <w:semiHidden/>
    <w:rsid w:val="00F63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635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50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3467">
          <w:marLeft w:val="4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0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0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350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3481">
                  <w:marLeft w:val="0"/>
                  <w:marRight w:val="0"/>
                  <w:marTop w:val="0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503485">
              <w:marLeft w:val="0"/>
              <w:marRight w:val="0"/>
              <w:marTop w:val="0"/>
              <w:marBottom w:val="26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50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0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350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0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03480">
                  <w:marLeft w:val="0"/>
                  <w:marRight w:val="0"/>
                  <w:marTop w:val="266"/>
                  <w:marBottom w:val="2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0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0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3503488">
                  <w:marLeft w:val="0"/>
                  <w:marRight w:val="0"/>
                  <w:marTop w:val="266"/>
                  <w:marBottom w:val="2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0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0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350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03469">
                      <w:marLeft w:val="0"/>
                      <w:marRight w:val="0"/>
                      <w:marTop w:val="0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0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0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03490">
                      <w:marLeft w:val="0"/>
                      <w:marRight w:val="0"/>
                      <w:marTop w:val="0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0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03497">
                      <w:marLeft w:val="0"/>
                      <w:marRight w:val="0"/>
                      <w:marTop w:val="0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03500">
                      <w:marLeft w:val="0"/>
                      <w:marRight w:val="0"/>
                      <w:marTop w:val="0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0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03499">
                  <w:marLeft w:val="0"/>
                  <w:marRight w:val="0"/>
                  <w:marTop w:val="0"/>
                  <w:marBottom w:val="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3504">
                  <w:marLeft w:val="0"/>
                  <w:marRight w:val="0"/>
                  <w:marTop w:val="266"/>
                  <w:marBottom w:val="2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03465">
                      <w:marLeft w:val="0"/>
                      <w:marRight w:val="0"/>
                      <w:marTop w:val="21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0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350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0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3503474">
                      <w:marLeft w:val="0"/>
                      <w:marRight w:val="0"/>
                      <w:marTop w:val="21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0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3503476">
                      <w:marLeft w:val="0"/>
                      <w:marRight w:val="0"/>
                      <w:marTop w:val="21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03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3503495">
                      <w:marLeft w:val="0"/>
                      <w:marRight w:val="0"/>
                      <w:marTop w:val="219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03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4</Pages>
  <Words>10</Words>
  <Characters>59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Волкова</cp:lastModifiedBy>
  <cp:revision>10</cp:revision>
  <dcterms:created xsi:type="dcterms:W3CDTF">2020-03-25T09:26:00Z</dcterms:created>
  <dcterms:modified xsi:type="dcterms:W3CDTF">2020-03-26T09:59:00Z</dcterms:modified>
</cp:coreProperties>
</file>