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4EB" w:rsidRDefault="002904EB" w:rsidP="004919F1">
      <w:r w:rsidRPr="00DA1A38">
        <w:t xml:space="preserve">           </w:t>
      </w:r>
    </w:p>
    <w:p w:rsidR="002904EB" w:rsidRDefault="002904EB" w:rsidP="004919F1"/>
    <w:p w:rsidR="002904EB" w:rsidRDefault="002904EB" w:rsidP="004919F1"/>
    <w:p w:rsidR="002904EB" w:rsidRPr="004919F1" w:rsidRDefault="002904EB" w:rsidP="004919F1">
      <w:r w:rsidRPr="00DA1A38">
        <w:t xml:space="preserve">                                                                     </w:t>
      </w:r>
      <w:r>
        <w:t xml:space="preserve">                        </w:t>
      </w:r>
      <w:r>
        <w:rPr>
          <w:sz w:val="28"/>
          <w:szCs w:val="28"/>
        </w:rPr>
        <w:t xml:space="preserve">                                                                                               </w:t>
      </w:r>
    </w:p>
    <w:p w:rsidR="002904EB" w:rsidRPr="008B0DA8" w:rsidRDefault="002904EB" w:rsidP="00ED4999">
      <w:pPr>
        <w:spacing w:line="360" w:lineRule="auto"/>
        <w:jc w:val="center"/>
        <w:rPr>
          <w:b/>
          <w:bCs/>
        </w:rPr>
      </w:pPr>
      <w:r w:rsidRPr="008B0DA8">
        <w:rPr>
          <w:b/>
          <w:bCs/>
        </w:rPr>
        <w:t>СПИСОК</w:t>
      </w:r>
    </w:p>
    <w:p w:rsidR="002904EB" w:rsidRPr="00E20B3E" w:rsidRDefault="002904EB">
      <w:pPr>
        <w:jc w:val="center"/>
        <w:rPr>
          <w:b/>
          <w:bCs/>
        </w:rPr>
      </w:pPr>
      <w:r w:rsidRPr="00E20B3E">
        <w:rPr>
          <w:b/>
          <w:bCs/>
        </w:rPr>
        <w:t xml:space="preserve">организаций – источников комплектования </w:t>
      </w:r>
    </w:p>
    <w:p w:rsidR="002904EB" w:rsidRDefault="002904EB">
      <w:pPr>
        <w:jc w:val="center"/>
        <w:rPr>
          <w:b/>
          <w:bCs/>
        </w:rPr>
      </w:pPr>
      <w:r>
        <w:rPr>
          <w:b/>
          <w:bCs/>
        </w:rPr>
        <w:t>м</w:t>
      </w:r>
      <w:r w:rsidRPr="005773A9">
        <w:rPr>
          <w:b/>
          <w:bCs/>
        </w:rPr>
        <w:t>униципального казенного архивного</w:t>
      </w:r>
      <w:r>
        <w:rPr>
          <w:b/>
          <w:bCs/>
        </w:rPr>
        <w:t xml:space="preserve"> учреждения</w:t>
      </w:r>
      <w:r w:rsidRPr="005773A9">
        <w:rPr>
          <w:b/>
          <w:bCs/>
        </w:rPr>
        <w:t xml:space="preserve"> «Объединенный межведомственный архив документов по личному составу </w:t>
      </w:r>
    </w:p>
    <w:p w:rsidR="002904EB" w:rsidRPr="005773A9" w:rsidRDefault="002904EB">
      <w:pPr>
        <w:jc w:val="center"/>
        <w:rPr>
          <w:b/>
          <w:bCs/>
        </w:rPr>
      </w:pPr>
      <w:r w:rsidRPr="005773A9">
        <w:rPr>
          <w:b/>
          <w:bCs/>
        </w:rPr>
        <w:t>Торбеевского муниципального района Республики Мордовия»</w:t>
      </w:r>
      <w:r>
        <w:rPr>
          <w:b/>
          <w:bCs/>
        </w:rPr>
        <w:t xml:space="preserve"> на 01.01.2020</w:t>
      </w:r>
    </w:p>
    <w:p w:rsidR="002904EB" w:rsidRDefault="002904EB">
      <w:pPr>
        <w:jc w:val="center"/>
        <w:rPr>
          <w:b/>
          <w:bCs/>
        </w:rPr>
      </w:pPr>
    </w:p>
    <w:tbl>
      <w:tblPr>
        <w:tblW w:w="15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1204"/>
        <w:gridCol w:w="5758"/>
        <w:gridCol w:w="2159"/>
        <w:gridCol w:w="1798"/>
        <w:gridCol w:w="1627"/>
        <w:gridCol w:w="2514"/>
      </w:tblGrid>
      <w:tr w:rsidR="002904EB">
        <w:tc>
          <w:tcPr>
            <w:tcW w:w="600" w:type="dxa"/>
          </w:tcPr>
          <w:p w:rsidR="002904EB" w:rsidRPr="00103EE3" w:rsidRDefault="002904EB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№ п/п</w:t>
            </w:r>
          </w:p>
        </w:tc>
        <w:tc>
          <w:tcPr>
            <w:tcW w:w="1204" w:type="dxa"/>
          </w:tcPr>
          <w:p w:rsidR="002904EB" w:rsidRPr="00103EE3" w:rsidRDefault="002904EB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Индекс организации</w:t>
            </w:r>
          </w:p>
        </w:tc>
        <w:tc>
          <w:tcPr>
            <w:tcW w:w="5758" w:type="dxa"/>
          </w:tcPr>
          <w:p w:rsidR="002904EB" w:rsidRPr="00103EE3" w:rsidRDefault="002904EB">
            <w:pPr>
              <w:jc w:val="center"/>
              <w:rPr>
                <w:b/>
                <w:bCs/>
              </w:rPr>
            </w:pPr>
            <w:r w:rsidRPr="00103EE3">
              <w:rPr>
                <w:b/>
                <w:bCs/>
              </w:rPr>
              <w:t>Наименование организации</w:t>
            </w:r>
          </w:p>
        </w:tc>
        <w:tc>
          <w:tcPr>
            <w:tcW w:w="2159" w:type="dxa"/>
          </w:tcPr>
          <w:p w:rsidR="002904EB" w:rsidRPr="008A5CC1" w:rsidRDefault="002904E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Форма</w:t>
            </w:r>
          </w:p>
          <w:p w:rsidR="002904EB" w:rsidRPr="008A5CC1" w:rsidRDefault="002904EB" w:rsidP="00022241">
            <w:pPr>
              <w:spacing w:line="360" w:lineRule="auto"/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>собственности</w:t>
            </w:r>
          </w:p>
          <w:p w:rsidR="002904EB" w:rsidRPr="00454038" w:rsidRDefault="002904EB" w:rsidP="00022241">
            <w:pPr>
              <w:jc w:val="center"/>
            </w:pPr>
            <w:r w:rsidRPr="00454038">
              <w:t>(федеральная,</w:t>
            </w:r>
          </w:p>
          <w:p w:rsidR="002904EB" w:rsidRPr="00454038" w:rsidRDefault="002904EB" w:rsidP="00022241">
            <w:pPr>
              <w:jc w:val="center"/>
            </w:pPr>
            <w:r w:rsidRPr="00454038">
              <w:t>республиканская, муниципальная,</w:t>
            </w:r>
          </w:p>
          <w:p w:rsidR="002904EB" w:rsidRPr="008A5CC1" w:rsidRDefault="002904EB" w:rsidP="00022241">
            <w:pPr>
              <w:jc w:val="center"/>
              <w:rPr>
                <w:b/>
                <w:bCs/>
              </w:rPr>
            </w:pPr>
            <w:r w:rsidRPr="00454038">
              <w:t>частная)</w:t>
            </w:r>
          </w:p>
        </w:tc>
        <w:tc>
          <w:tcPr>
            <w:tcW w:w="1798" w:type="dxa"/>
          </w:tcPr>
          <w:p w:rsidR="002904EB" w:rsidRPr="008A5CC1" w:rsidRDefault="002904E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Форма </w:t>
            </w:r>
          </w:p>
          <w:p w:rsidR="002904EB" w:rsidRPr="008A5CC1" w:rsidRDefault="002904E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приема </w:t>
            </w:r>
          </w:p>
          <w:p w:rsidR="002904EB" w:rsidRDefault="002904EB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документов</w:t>
            </w:r>
          </w:p>
          <w:p w:rsidR="002904EB" w:rsidRDefault="002904EB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2904EB" w:rsidRDefault="002904EB" w:rsidP="00022241">
            <w:pPr>
              <w:ind w:right="-108"/>
              <w:jc w:val="center"/>
            </w:pPr>
            <w:r w:rsidRPr="004F0B43">
              <w:t>(</w:t>
            </w:r>
            <w:r w:rsidRPr="00454038">
              <w:t xml:space="preserve">полная – 1, </w:t>
            </w:r>
          </w:p>
          <w:p w:rsidR="002904EB" w:rsidRDefault="002904EB" w:rsidP="00022241">
            <w:pPr>
              <w:ind w:right="-108"/>
              <w:jc w:val="center"/>
            </w:pPr>
            <w:r w:rsidRPr="00454038">
              <w:t>выбо</w:t>
            </w:r>
            <w:r>
              <w:t xml:space="preserve">рочная </w:t>
            </w:r>
          </w:p>
          <w:p w:rsidR="002904EB" w:rsidRPr="008A5CC1" w:rsidRDefault="002904EB" w:rsidP="00022241">
            <w:pPr>
              <w:ind w:right="-108"/>
              <w:jc w:val="center"/>
              <w:rPr>
                <w:b/>
                <w:bCs/>
              </w:rPr>
            </w:pPr>
            <w:r>
              <w:t xml:space="preserve">повидовая – 2.1, групповая – </w:t>
            </w:r>
            <w:r w:rsidRPr="00454038">
              <w:t>2.2)</w:t>
            </w:r>
          </w:p>
        </w:tc>
        <w:tc>
          <w:tcPr>
            <w:tcW w:w="1627" w:type="dxa"/>
          </w:tcPr>
          <w:p w:rsidR="002904EB" w:rsidRDefault="002904EB" w:rsidP="00022241">
            <w:pPr>
              <w:jc w:val="center"/>
              <w:rPr>
                <w:b/>
                <w:bCs/>
              </w:rPr>
            </w:pPr>
            <w:r w:rsidRPr="008A5CC1">
              <w:rPr>
                <w:b/>
                <w:bCs/>
              </w:rPr>
              <w:t xml:space="preserve">Прием </w:t>
            </w:r>
          </w:p>
          <w:p w:rsidR="002904EB" w:rsidRDefault="002904EB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научно-технических документов, аудио-визуальных </w:t>
            </w:r>
          </w:p>
          <w:p w:rsidR="002904EB" w:rsidRPr="008A5CC1" w:rsidRDefault="002904EB" w:rsidP="000222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документов</w:t>
            </w:r>
          </w:p>
        </w:tc>
        <w:tc>
          <w:tcPr>
            <w:tcW w:w="2514" w:type="dxa"/>
          </w:tcPr>
          <w:p w:rsidR="002904EB" w:rsidRDefault="002904EB" w:rsidP="00022241">
            <w:pPr>
              <w:jc w:val="center"/>
              <w:rPr>
                <w:b/>
                <w:bCs/>
                <w:sz w:val="14"/>
                <w:szCs w:val="14"/>
              </w:rPr>
            </w:pPr>
            <w:r w:rsidRPr="008A5CC1">
              <w:rPr>
                <w:b/>
                <w:bCs/>
              </w:rPr>
              <w:t>Примечания</w:t>
            </w:r>
          </w:p>
          <w:p w:rsidR="002904EB" w:rsidRPr="001F7103" w:rsidRDefault="002904EB" w:rsidP="00022241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2904EB" w:rsidRPr="00454038" w:rsidRDefault="002904EB" w:rsidP="00022241">
            <w:pPr>
              <w:jc w:val="center"/>
            </w:pPr>
            <w:r w:rsidRPr="00454038">
              <w:t>(включение,</w:t>
            </w:r>
          </w:p>
          <w:p w:rsidR="002904EB" w:rsidRDefault="002904EB" w:rsidP="00022241">
            <w:pPr>
              <w:jc w:val="center"/>
            </w:pPr>
            <w:r w:rsidRPr="00454038">
              <w:t>исключение –</w:t>
            </w:r>
          </w:p>
          <w:p w:rsidR="002904EB" w:rsidRDefault="002904EB" w:rsidP="00022241">
            <w:pPr>
              <w:jc w:val="center"/>
            </w:pPr>
            <w:r w:rsidRPr="00454038">
              <w:t xml:space="preserve"> решение ЭПК, дата </w:t>
            </w:r>
          </w:p>
          <w:p w:rsidR="002904EB" w:rsidRPr="00454038" w:rsidRDefault="002904EB" w:rsidP="00022241">
            <w:pPr>
              <w:jc w:val="center"/>
            </w:pPr>
            <w:r w:rsidRPr="00454038">
              <w:t>и номер</w:t>
            </w:r>
            <w:r>
              <w:t xml:space="preserve"> </w:t>
            </w:r>
            <w:r w:rsidRPr="00454038">
              <w:t>протокола;</w:t>
            </w:r>
          </w:p>
          <w:p w:rsidR="002904EB" w:rsidRPr="008A5CC1" w:rsidRDefault="002904EB" w:rsidP="00022241">
            <w:pPr>
              <w:jc w:val="center"/>
              <w:rPr>
                <w:b/>
                <w:bCs/>
              </w:rPr>
            </w:pPr>
            <w:r w:rsidRPr="00454038">
              <w:t>соглашение,</w:t>
            </w:r>
            <w:r>
              <w:t xml:space="preserve"> </w:t>
            </w:r>
            <w:r w:rsidRPr="00454038">
              <w:t>договор, их даты и номера)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2904EB" w:rsidRDefault="002904EB">
            <w:pPr>
              <w:jc w:val="center"/>
            </w:pPr>
            <w:r>
              <w:t>2</w:t>
            </w:r>
          </w:p>
        </w:tc>
        <w:tc>
          <w:tcPr>
            <w:tcW w:w="5758" w:type="dxa"/>
          </w:tcPr>
          <w:p w:rsidR="002904EB" w:rsidRDefault="002904EB">
            <w:pPr>
              <w:jc w:val="center"/>
            </w:pPr>
            <w:r>
              <w:t>3</w:t>
            </w:r>
          </w:p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4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5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  <w:r>
              <w:t>6</w:t>
            </w: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  <w:r>
              <w:t>7</w:t>
            </w:r>
          </w:p>
        </w:tc>
      </w:tr>
      <w:tr w:rsidR="002904EB">
        <w:tc>
          <w:tcPr>
            <w:tcW w:w="600" w:type="dxa"/>
          </w:tcPr>
          <w:p w:rsidR="002904EB" w:rsidRPr="00311F2A" w:rsidRDefault="002904EB" w:rsidP="00B55AC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04" w:type="dxa"/>
          </w:tcPr>
          <w:p w:rsidR="002904EB" w:rsidRPr="006F0FBE" w:rsidRDefault="002904EB" w:rsidP="00022241">
            <w:pPr>
              <w:rPr>
                <w:b/>
                <w:bCs/>
                <w:sz w:val="28"/>
                <w:szCs w:val="28"/>
              </w:rPr>
            </w:pPr>
            <w:r w:rsidRPr="006F0FBE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13856" w:type="dxa"/>
            <w:gridSpan w:val="5"/>
          </w:tcPr>
          <w:p w:rsidR="002904EB" w:rsidRPr="006F0FBE" w:rsidRDefault="002904EB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Местное самоуправление</w:t>
            </w:r>
          </w:p>
        </w:tc>
      </w:tr>
      <w:tr w:rsidR="002904EB" w:rsidRPr="00D20AAB">
        <w:tc>
          <w:tcPr>
            <w:tcW w:w="600" w:type="dxa"/>
          </w:tcPr>
          <w:p w:rsidR="002904EB" w:rsidRPr="00D20AAB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D20AAB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1.1.</w:t>
            </w:r>
          </w:p>
        </w:tc>
        <w:tc>
          <w:tcPr>
            <w:tcW w:w="13856" w:type="dxa"/>
            <w:gridSpan w:val="5"/>
          </w:tcPr>
          <w:p w:rsidR="002904EB" w:rsidRPr="00D20AAB" w:rsidRDefault="002904EB" w:rsidP="003863AB">
            <w:pPr>
              <w:jc w:val="center"/>
              <w:rPr>
                <w:b/>
                <w:bCs/>
              </w:rPr>
            </w:pPr>
            <w:r w:rsidRPr="00D20AAB">
              <w:rPr>
                <w:b/>
                <w:bCs/>
              </w:rPr>
              <w:t>Правительство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Pr="00B30C7D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2024FB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  <w:r w:rsidRPr="002024FB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2904EB" w:rsidRPr="00B30C7D" w:rsidRDefault="002904EB" w:rsidP="003863AB">
            <w:pPr>
              <w:jc w:val="center"/>
              <w:rPr>
                <w:b/>
                <w:bCs/>
              </w:rPr>
            </w:pPr>
            <w:r w:rsidRPr="00B30C7D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Торбеевского</w:t>
            </w:r>
            <w:r w:rsidRPr="00B30C7D">
              <w:rPr>
                <w:b/>
                <w:bCs/>
              </w:rPr>
              <w:t xml:space="preserve">  му</w:t>
            </w:r>
            <w:r>
              <w:rPr>
                <w:b/>
                <w:bCs/>
              </w:rPr>
              <w:t>ниципального района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Торбеевского городского поселения Торбеевского муниципального района  Республики Мордовия</w:t>
            </w:r>
          </w:p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1.1.1.2.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4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1.1.1.3.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1.1.1.4.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Дракинского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6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1.1.1.5.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Жуковского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7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1.1.1.6.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8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1.1.1.7.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Красноармейского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9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1.1.1.8.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Краснопольского сельского поселения 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10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1.1.1.11.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Никольского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756450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11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1.1.1.12.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Сургодьского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756450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12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1.1.1.13.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Салазгорьского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756450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13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1.1.1.14.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Старо-Пичурского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756450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14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1.1.1.15.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Татарско-Юнкинского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756450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rPr>
          <w:trHeight w:val="828"/>
        </w:trPr>
        <w:tc>
          <w:tcPr>
            <w:tcW w:w="600" w:type="dxa"/>
          </w:tcPr>
          <w:p w:rsidR="002904EB" w:rsidRDefault="002904EB">
            <w:pPr>
              <w:jc w:val="center"/>
            </w:pPr>
            <w:r>
              <w:t>15</w:t>
            </w:r>
          </w:p>
        </w:tc>
        <w:tc>
          <w:tcPr>
            <w:tcW w:w="1204" w:type="dxa"/>
          </w:tcPr>
          <w:p w:rsidR="002904EB" w:rsidRDefault="002904EB" w:rsidP="00B55AC3">
            <w:r>
              <w:t>1.1.1.16.</w:t>
            </w:r>
          </w:p>
        </w:tc>
        <w:tc>
          <w:tcPr>
            <w:tcW w:w="5758" w:type="dxa"/>
          </w:tcPr>
          <w:p w:rsidR="002904EB" w:rsidRDefault="002904EB" w:rsidP="0059108C">
            <w:r>
              <w:t>Администрация Хилковского сельского поселения Торбеевского муниципального района Республики Мордовия</w:t>
            </w:r>
          </w:p>
          <w:p w:rsidR="002904EB" w:rsidRDefault="002904EB" w:rsidP="0059108C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756450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 w:rsidRPr="00D20AAB">
        <w:tc>
          <w:tcPr>
            <w:tcW w:w="600" w:type="dxa"/>
          </w:tcPr>
          <w:p w:rsidR="002904EB" w:rsidRPr="00D20AAB" w:rsidRDefault="002904E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2904EB" w:rsidRPr="005D3A27" w:rsidRDefault="002904E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  <w:r w:rsidRPr="005D3A27">
              <w:rPr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2904EB" w:rsidRPr="005D3A27" w:rsidRDefault="002904EB" w:rsidP="003863AB">
            <w:pPr>
              <w:jc w:val="center"/>
              <w:rPr>
                <w:sz w:val="28"/>
                <w:szCs w:val="28"/>
              </w:rPr>
            </w:pPr>
            <w:r w:rsidRPr="005D3A27">
              <w:rPr>
                <w:b/>
                <w:bCs/>
                <w:sz w:val="28"/>
                <w:szCs w:val="28"/>
              </w:rPr>
              <w:t>Финан</w:t>
            </w:r>
            <w:r>
              <w:rPr>
                <w:b/>
                <w:bCs/>
                <w:sz w:val="28"/>
                <w:szCs w:val="28"/>
              </w:rPr>
              <w:t>сирование. Кредитование. Н</w:t>
            </w:r>
            <w:r w:rsidRPr="005D3A27">
              <w:rPr>
                <w:b/>
                <w:bCs/>
                <w:sz w:val="28"/>
                <w:szCs w:val="28"/>
              </w:rPr>
              <w:t>алогообложение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</w:p>
        </w:tc>
        <w:tc>
          <w:tcPr>
            <w:tcW w:w="1204" w:type="dxa"/>
          </w:tcPr>
          <w:p w:rsidR="002904EB" w:rsidRDefault="002904EB" w:rsidP="00B633B2">
            <w:pPr>
              <w:rPr>
                <w:b/>
                <w:bCs/>
              </w:rPr>
            </w:pPr>
            <w:r>
              <w:rPr>
                <w:b/>
                <w:bCs/>
              </w:rPr>
              <w:t>5.1.</w:t>
            </w:r>
          </w:p>
          <w:p w:rsidR="002904EB" w:rsidRPr="0018611A" w:rsidRDefault="002904EB" w:rsidP="00B633B2">
            <w:pPr>
              <w:rPr>
                <w:b/>
                <w:bCs/>
              </w:rPr>
            </w:pPr>
          </w:p>
        </w:tc>
        <w:tc>
          <w:tcPr>
            <w:tcW w:w="13856" w:type="dxa"/>
            <w:gridSpan w:val="5"/>
          </w:tcPr>
          <w:p w:rsidR="002904EB" w:rsidRPr="0018611A" w:rsidRDefault="002904EB" w:rsidP="003863AB">
            <w:pPr>
              <w:jc w:val="center"/>
              <w:rPr>
                <w:b/>
                <w:bCs/>
              </w:rPr>
            </w:pPr>
            <w:r w:rsidRPr="0018611A">
              <w:rPr>
                <w:b/>
                <w:bCs/>
              </w:rPr>
              <w:t>Министерство финансов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16</w:t>
            </w:r>
          </w:p>
        </w:tc>
        <w:tc>
          <w:tcPr>
            <w:tcW w:w="1204" w:type="dxa"/>
          </w:tcPr>
          <w:p w:rsidR="002904EB" w:rsidRDefault="002904EB" w:rsidP="00B55AC3">
            <w:r>
              <w:t>5.1.1.</w:t>
            </w:r>
          </w:p>
        </w:tc>
        <w:tc>
          <w:tcPr>
            <w:tcW w:w="5758" w:type="dxa"/>
          </w:tcPr>
          <w:p w:rsidR="002904EB" w:rsidRDefault="002904EB" w:rsidP="003527E4">
            <w:r w:rsidRPr="003527E4">
              <w:t>Финансовое управление администрации Торбеевского муниципального района Республики Мордовия</w:t>
            </w:r>
          </w:p>
          <w:p w:rsidR="002904EB" w:rsidRPr="003527E4" w:rsidRDefault="002904EB" w:rsidP="003527E4"/>
        </w:tc>
        <w:tc>
          <w:tcPr>
            <w:tcW w:w="2159" w:type="dxa"/>
          </w:tcPr>
          <w:p w:rsidR="002904EB" w:rsidRDefault="002904EB" w:rsidP="00454E95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17</w:t>
            </w:r>
          </w:p>
        </w:tc>
        <w:tc>
          <w:tcPr>
            <w:tcW w:w="1204" w:type="dxa"/>
          </w:tcPr>
          <w:p w:rsidR="002904EB" w:rsidRPr="00B1262C" w:rsidRDefault="002904EB" w:rsidP="00B55AC3">
            <w:r>
              <w:t>5.1</w:t>
            </w:r>
            <w:r w:rsidRPr="00B1262C">
              <w:t>.2</w:t>
            </w:r>
            <w:r>
              <w:t>.</w:t>
            </w:r>
          </w:p>
        </w:tc>
        <w:tc>
          <w:tcPr>
            <w:tcW w:w="5758" w:type="dxa"/>
          </w:tcPr>
          <w:p w:rsidR="002904EB" w:rsidRDefault="002904EB" w:rsidP="003527E4">
            <w:r w:rsidRPr="00B1262C">
              <w:t xml:space="preserve">Муниципальное </w:t>
            </w:r>
            <w:r>
              <w:t xml:space="preserve">бюджетное </w:t>
            </w:r>
            <w:r w:rsidRPr="00B1262C">
              <w:t>учреждение «Центр обслуживания муниципальных</w:t>
            </w:r>
            <w:r>
              <w:t xml:space="preserve"> бюджетных</w:t>
            </w:r>
            <w:r w:rsidRPr="00B1262C">
              <w:t xml:space="preserve"> учреждений Торбеевского муниципального района»</w:t>
            </w:r>
          </w:p>
          <w:p w:rsidR="002904EB" w:rsidRPr="00B1262C" w:rsidRDefault="002904EB" w:rsidP="003527E4">
            <w:r>
              <w:t>(МБУ «ЦО МБУ Торбеевского муниципального района»)</w:t>
            </w:r>
          </w:p>
        </w:tc>
        <w:tc>
          <w:tcPr>
            <w:tcW w:w="2159" w:type="dxa"/>
          </w:tcPr>
          <w:p w:rsidR="002904EB" w:rsidRPr="00B1262C" w:rsidRDefault="002904EB" w:rsidP="00454E95">
            <w:pPr>
              <w:jc w:val="center"/>
            </w:pPr>
            <w:r w:rsidRPr="00B1262C">
              <w:t>Муниципальная</w:t>
            </w:r>
          </w:p>
        </w:tc>
        <w:tc>
          <w:tcPr>
            <w:tcW w:w="1798" w:type="dxa"/>
          </w:tcPr>
          <w:p w:rsidR="002904EB" w:rsidRPr="00B1262C" w:rsidRDefault="002904EB">
            <w:pPr>
              <w:jc w:val="center"/>
            </w:pPr>
            <w:r w:rsidRPr="00B1262C">
              <w:t>1</w:t>
            </w:r>
          </w:p>
        </w:tc>
        <w:tc>
          <w:tcPr>
            <w:tcW w:w="1627" w:type="dxa"/>
          </w:tcPr>
          <w:p w:rsidR="002904EB" w:rsidRPr="00B1262C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Pr="004631DF" w:rsidRDefault="002904EB" w:rsidP="00B047C5">
            <w:r w:rsidRPr="004631DF">
              <w:t>Вкл. Пр. ЭПК</w:t>
            </w:r>
          </w:p>
          <w:p w:rsidR="002904EB" w:rsidRPr="004631DF" w:rsidRDefault="002904EB" w:rsidP="00B047C5">
            <w:pPr>
              <w:rPr>
                <w:highlight w:val="yellow"/>
              </w:rPr>
            </w:pPr>
            <w:r>
              <w:t>о</w:t>
            </w:r>
            <w:r w:rsidRPr="004631DF">
              <w:t xml:space="preserve">т </w:t>
            </w:r>
            <w:r w:rsidRPr="00AF5077">
              <w:t>23.09.2009 № 10</w:t>
            </w:r>
          </w:p>
        </w:tc>
      </w:tr>
      <w:tr w:rsidR="002904EB" w:rsidRPr="00D20AAB">
        <w:tc>
          <w:tcPr>
            <w:tcW w:w="600" w:type="dxa"/>
          </w:tcPr>
          <w:p w:rsidR="002904EB" w:rsidRPr="00D20AAB" w:rsidRDefault="002904E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2904EB" w:rsidRPr="00BD7B1A" w:rsidRDefault="002904E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 w:rsidRPr="00BD7B1A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2904EB" w:rsidRDefault="002904EB" w:rsidP="006D70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Природные ресурсы. </w:t>
            </w:r>
            <w:r w:rsidRPr="00BD7B1A">
              <w:rPr>
                <w:b/>
                <w:bCs/>
                <w:sz w:val="28"/>
                <w:szCs w:val="28"/>
              </w:rPr>
              <w:t>Сельское, лесное, водное</w:t>
            </w:r>
            <w:r>
              <w:rPr>
                <w:b/>
                <w:bCs/>
                <w:sz w:val="28"/>
                <w:szCs w:val="28"/>
              </w:rPr>
              <w:t>, рыбное</w:t>
            </w:r>
            <w:r w:rsidRPr="00BD7B1A">
              <w:rPr>
                <w:b/>
                <w:bCs/>
                <w:sz w:val="28"/>
                <w:szCs w:val="28"/>
              </w:rPr>
              <w:t xml:space="preserve"> хозяйс</w:t>
            </w:r>
            <w:r>
              <w:rPr>
                <w:b/>
                <w:bCs/>
                <w:sz w:val="28"/>
                <w:szCs w:val="28"/>
              </w:rPr>
              <w:t>тво. З</w:t>
            </w:r>
            <w:r w:rsidRPr="00BD7B1A">
              <w:rPr>
                <w:b/>
                <w:bCs/>
                <w:sz w:val="28"/>
                <w:szCs w:val="28"/>
              </w:rPr>
              <w:t>емлеустройство и землепользование</w:t>
            </w:r>
            <w:r>
              <w:rPr>
                <w:b/>
                <w:bCs/>
                <w:sz w:val="28"/>
                <w:szCs w:val="28"/>
              </w:rPr>
              <w:t>.</w:t>
            </w:r>
          </w:p>
          <w:p w:rsidR="002904EB" w:rsidRPr="00BD7B1A" w:rsidRDefault="002904EB" w:rsidP="006D708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Охрана окружающей среды</w:t>
            </w:r>
          </w:p>
        </w:tc>
      </w:tr>
      <w:tr w:rsidR="002904EB">
        <w:tc>
          <w:tcPr>
            <w:tcW w:w="600" w:type="dxa"/>
          </w:tcPr>
          <w:p w:rsidR="002904EB" w:rsidRPr="00700EDF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700EDF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8.1.</w:t>
            </w:r>
          </w:p>
        </w:tc>
        <w:tc>
          <w:tcPr>
            <w:tcW w:w="13856" w:type="dxa"/>
            <w:gridSpan w:val="5"/>
          </w:tcPr>
          <w:p w:rsidR="002904EB" w:rsidRPr="00700EDF" w:rsidRDefault="002904EB" w:rsidP="003863AB">
            <w:pPr>
              <w:jc w:val="center"/>
              <w:rPr>
                <w:b/>
                <w:bCs/>
              </w:rPr>
            </w:pPr>
            <w:r w:rsidRPr="00700EDF">
              <w:rPr>
                <w:b/>
                <w:bCs/>
              </w:rPr>
              <w:t>Министерство сельского хозяйства и продовольствия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Pr="001F5FA3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1F5FA3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8.1</w:t>
            </w:r>
            <w:r w:rsidRPr="001F5FA3">
              <w:rPr>
                <w:b/>
                <w:bCs/>
              </w:rPr>
              <w:t>.1</w:t>
            </w:r>
            <w:r>
              <w:rPr>
                <w:b/>
                <w:bCs/>
              </w:rPr>
              <w:t>.</w:t>
            </w:r>
          </w:p>
        </w:tc>
        <w:tc>
          <w:tcPr>
            <w:tcW w:w="13856" w:type="dxa"/>
            <w:gridSpan w:val="5"/>
          </w:tcPr>
          <w:p w:rsidR="002904EB" w:rsidRPr="001F5FA3" w:rsidRDefault="002904EB" w:rsidP="003863AB">
            <w:pPr>
              <w:jc w:val="center"/>
              <w:rPr>
                <w:b/>
                <w:bCs/>
              </w:rPr>
            </w:pPr>
            <w:r w:rsidRPr="009953E8">
              <w:rPr>
                <w:b/>
                <w:bCs/>
              </w:rPr>
              <w:t>Управление по АПК и ЛПХ  администрации Торбеевского муниципального района Республики Мордовия</w:t>
            </w:r>
          </w:p>
        </w:tc>
      </w:tr>
      <w:tr w:rsidR="002904EB">
        <w:trPr>
          <w:trHeight w:val="312"/>
        </w:trPr>
        <w:tc>
          <w:tcPr>
            <w:tcW w:w="600" w:type="dxa"/>
          </w:tcPr>
          <w:p w:rsidR="002904EB" w:rsidRDefault="002904EB" w:rsidP="00535FFB">
            <w:pPr>
              <w:jc w:val="center"/>
            </w:pPr>
            <w:r>
              <w:t>18</w:t>
            </w:r>
          </w:p>
        </w:tc>
        <w:tc>
          <w:tcPr>
            <w:tcW w:w="1204" w:type="dxa"/>
          </w:tcPr>
          <w:p w:rsidR="002904EB" w:rsidRDefault="002904EB" w:rsidP="00535FFB">
            <w:r>
              <w:t>8.2.1.</w:t>
            </w:r>
          </w:p>
        </w:tc>
        <w:tc>
          <w:tcPr>
            <w:tcW w:w="5758" w:type="dxa"/>
          </w:tcPr>
          <w:p w:rsidR="002904EB" w:rsidRDefault="002904EB" w:rsidP="00535FFB">
            <w:pPr>
              <w:jc w:val="both"/>
            </w:pPr>
            <w:r w:rsidRPr="008B0B40">
              <w:t>Управление по АПК и ЛПХ  администрации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2904EB" w:rsidRDefault="002904EB" w:rsidP="00535FFB">
            <w:pPr>
              <w:jc w:val="center"/>
            </w:pPr>
            <w:r>
              <w:t>Муниципальная</w:t>
            </w:r>
          </w:p>
        </w:tc>
        <w:tc>
          <w:tcPr>
            <w:tcW w:w="1798" w:type="dxa"/>
          </w:tcPr>
          <w:p w:rsidR="002904EB" w:rsidRDefault="002904EB" w:rsidP="00535FF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535FFB">
            <w:pPr>
              <w:jc w:val="center"/>
            </w:pPr>
          </w:p>
        </w:tc>
        <w:tc>
          <w:tcPr>
            <w:tcW w:w="2514" w:type="dxa"/>
          </w:tcPr>
          <w:p w:rsidR="002904EB" w:rsidRDefault="002904EB" w:rsidP="00535FFB">
            <w:pPr>
              <w:jc w:val="center"/>
            </w:pPr>
          </w:p>
        </w:tc>
      </w:tr>
      <w:tr w:rsidR="002904EB">
        <w:trPr>
          <w:trHeight w:val="528"/>
        </w:trPr>
        <w:tc>
          <w:tcPr>
            <w:tcW w:w="600" w:type="dxa"/>
          </w:tcPr>
          <w:p w:rsidR="002904EB" w:rsidRDefault="002904EB" w:rsidP="00B047C5">
            <w:pPr>
              <w:jc w:val="center"/>
            </w:pPr>
            <w:r>
              <w:t>19</w:t>
            </w:r>
          </w:p>
        </w:tc>
        <w:tc>
          <w:tcPr>
            <w:tcW w:w="1204" w:type="dxa"/>
          </w:tcPr>
          <w:p w:rsidR="002904EB" w:rsidRPr="00B047C5" w:rsidRDefault="002904EB" w:rsidP="00B55AC3">
            <w:r w:rsidRPr="00B047C5">
              <w:t>8.1.1.1.</w:t>
            </w:r>
          </w:p>
        </w:tc>
        <w:tc>
          <w:tcPr>
            <w:tcW w:w="5758" w:type="dxa"/>
          </w:tcPr>
          <w:p w:rsidR="002904EB" w:rsidRPr="00B047C5" w:rsidRDefault="002904EB" w:rsidP="00856556">
            <w:r w:rsidRPr="00B047C5">
              <w:t>Сельскохозяйственный производственный кооператив «Заря» Торбеевского муниципального района Республики Мордовия</w:t>
            </w:r>
          </w:p>
        </w:tc>
        <w:tc>
          <w:tcPr>
            <w:tcW w:w="2159" w:type="dxa"/>
          </w:tcPr>
          <w:p w:rsidR="002904EB" w:rsidRPr="00B047C5" w:rsidRDefault="002904EB" w:rsidP="00F80A0A">
            <w:pPr>
              <w:jc w:val="center"/>
            </w:pPr>
            <w:r w:rsidRPr="00B047C5">
              <w:t>Частная</w:t>
            </w:r>
          </w:p>
        </w:tc>
        <w:tc>
          <w:tcPr>
            <w:tcW w:w="1798" w:type="dxa"/>
          </w:tcPr>
          <w:p w:rsidR="002904EB" w:rsidRPr="00B047C5" w:rsidRDefault="002904EB" w:rsidP="00F80A0A">
            <w:pPr>
              <w:jc w:val="center"/>
            </w:pPr>
            <w:r w:rsidRPr="00B047C5">
              <w:t>2.1</w:t>
            </w:r>
          </w:p>
        </w:tc>
        <w:tc>
          <w:tcPr>
            <w:tcW w:w="1627" w:type="dxa"/>
          </w:tcPr>
          <w:p w:rsidR="002904EB" w:rsidRPr="00EE6DA0" w:rsidRDefault="002904EB" w:rsidP="00F80A0A">
            <w:pPr>
              <w:jc w:val="center"/>
              <w:rPr>
                <w:highlight w:val="green"/>
              </w:rPr>
            </w:pPr>
          </w:p>
        </w:tc>
        <w:tc>
          <w:tcPr>
            <w:tcW w:w="2514" w:type="dxa"/>
          </w:tcPr>
          <w:p w:rsidR="002904EB" w:rsidRDefault="002904EB" w:rsidP="003527E4">
            <w:pPr>
              <w:rPr>
                <w:color w:val="FF0000"/>
                <w:highlight w:val="green"/>
              </w:rPr>
            </w:pPr>
          </w:p>
        </w:tc>
      </w:tr>
      <w:tr w:rsidR="002904EB">
        <w:tc>
          <w:tcPr>
            <w:tcW w:w="600" w:type="dxa"/>
          </w:tcPr>
          <w:p w:rsidR="002904EB" w:rsidRPr="00A65A8C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A65A8C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8.2.  </w:t>
            </w:r>
          </w:p>
        </w:tc>
        <w:tc>
          <w:tcPr>
            <w:tcW w:w="13856" w:type="dxa"/>
            <w:gridSpan w:val="5"/>
          </w:tcPr>
          <w:p w:rsidR="002904EB" w:rsidRPr="00A65A8C" w:rsidRDefault="002904EB" w:rsidP="003863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Министерство лесного, охотничьего хозяйства и природопользования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20</w:t>
            </w:r>
          </w:p>
        </w:tc>
        <w:tc>
          <w:tcPr>
            <w:tcW w:w="1204" w:type="dxa"/>
          </w:tcPr>
          <w:p w:rsidR="002904EB" w:rsidRDefault="002904EB" w:rsidP="00B55AC3">
            <w:r>
              <w:t>8.2.1.</w:t>
            </w:r>
          </w:p>
        </w:tc>
        <w:tc>
          <w:tcPr>
            <w:tcW w:w="5758" w:type="dxa"/>
          </w:tcPr>
          <w:p w:rsidR="002904EB" w:rsidRDefault="002904EB" w:rsidP="00856556">
            <w:r>
              <w:t>Государственное казенное учреждение Республики Мордовия «Виндрейское территориальное лесничество»</w:t>
            </w:r>
          </w:p>
          <w:p w:rsidR="002904EB" w:rsidRDefault="002904EB" w:rsidP="00856556"/>
          <w:p w:rsidR="002904EB" w:rsidRDefault="002904EB" w:rsidP="00856556"/>
          <w:p w:rsidR="002904EB" w:rsidRDefault="002904EB" w:rsidP="00856556"/>
          <w:p w:rsidR="002904EB" w:rsidRDefault="002904EB" w:rsidP="00856556"/>
          <w:p w:rsidR="002904EB" w:rsidRDefault="002904EB" w:rsidP="00856556"/>
        </w:tc>
        <w:tc>
          <w:tcPr>
            <w:tcW w:w="2159" w:type="dxa"/>
          </w:tcPr>
          <w:p w:rsidR="002904EB" w:rsidRDefault="002904EB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  <w:r>
              <w:t>НТД</w:t>
            </w:r>
          </w:p>
        </w:tc>
        <w:tc>
          <w:tcPr>
            <w:tcW w:w="2514" w:type="dxa"/>
          </w:tcPr>
          <w:p w:rsidR="002904EB" w:rsidRDefault="002904EB">
            <w:pPr>
              <w:jc w:val="center"/>
            </w:pPr>
          </w:p>
        </w:tc>
      </w:tr>
      <w:tr w:rsidR="002904EB" w:rsidRPr="00837F58">
        <w:tc>
          <w:tcPr>
            <w:tcW w:w="600" w:type="dxa"/>
          </w:tcPr>
          <w:p w:rsidR="002904EB" w:rsidRPr="00837F58" w:rsidRDefault="002904E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2904EB" w:rsidRPr="00ED7943" w:rsidRDefault="002904E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  <w:r w:rsidRPr="00ED7943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2904EB" w:rsidRPr="00ED7943" w:rsidRDefault="002904EB" w:rsidP="003863AB">
            <w:pPr>
              <w:jc w:val="center"/>
              <w:rPr>
                <w:sz w:val="28"/>
                <w:szCs w:val="28"/>
              </w:rPr>
            </w:pPr>
            <w:r w:rsidRPr="00ED7943">
              <w:rPr>
                <w:b/>
                <w:bCs/>
                <w:sz w:val="28"/>
                <w:szCs w:val="28"/>
              </w:rPr>
              <w:t>Связь. Радиовещание. Телевидение. Печать</w:t>
            </w:r>
          </w:p>
        </w:tc>
      </w:tr>
      <w:tr w:rsidR="002904EB">
        <w:tc>
          <w:tcPr>
            <w:tcW w:w="600" w:type="dxa"/>
          </w:tcPr>
          <w:p w:rsidR="002904EB" w:rsidRPr="00543BAD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543BAD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Pr="00543BAD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2904EB" w:rsidRPr="00543BAD" w:rsidRDefault="002904EB" w:rsidP="003863AB">
            <w:pPr>
              <w:jc w:val="center"/>
              <w:rPr>
                <w:b/>
                <w:bCs/>
              </w:rPr>
            </w:pPr>
            <w:r w:rsidRPr="00543BAD">
              <w:rPr>
                <w:b/>
                <w:bCs/>
              </w:rPr>
              <w:t>Министерство печати и информации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21</w:t>
            </w:r>
          </w:p>
        </w:tc>
        <w:tc>
          <w:tcPr>
            <w:tcW w:w="1204" w:type="dxa"/>
          </w:tcPr>
          <w:p w:rsidR="002904EB" w:rsidRDefault="002904EB" w:rsidP="00B55AC3">
            <w:r>
              <w:t>11.1.1.</w:t>
            </w:r>
          </w:p>
        </w:tc>
        <w:tc>
          <w:tcPr>
            <w:tcW w:w="5758" w:type="dxa"/>
          </w:tcPr>
          <w:p w:rsidR="002904EB" w:rsidRDefault="002904EB" w:rsidP="00BA0554">
            <w:pPr>
              <w:jc w:val="both"/>
            </w:pPr>
            <w:r w:rsidRPr="00D10619">
              <w:t>Автономная некоммерческая организация «Редакция газеты «Торбеевские новости»</w:t>
            </w:r>
          </w:p>
          <w:p w:rsidR="002904EB" w:rsidRDefault="002904EB" w:rsidP="00BA0554">
            <w:pPr>
              <w:jc w:val="both"/>
            </w:pPr>
          </w:p>
          <w:p w:rsidR="002904EB" w:rsidRDefault="002904EB" w:rsidP="00BA0554">
            <w:pPr>
              <w:jc w:val="both"/>
            </w:pPr>
          </w:p>
          <w:p w:rsidR="002904EB" w:rsidRDefault="002904EB" w:rsidP="00BA0554">
            <w:pPr>
              <w:jc w:val="both"/>
            </w:pPr>
          </w:p>
          <w:p w:rsidR="002904EB" w:rsidRPr="00D10619" w:rsidRDefault="002904EB" w:rsidP="00BA0554">
            <w:pPr>
              <w:jc w:val="both"/>
            </w:pPr>
          </w:p>
        </w:tc>
        <w:tc>
          <w:tcPr>
            <w:tcW w:w="2159" w:type="dxa"/>
          </w:tcPr>
          <w:p w:rsidR="002904EB" w:rsidRPr="00D10619" w:rsidRDefault="002904EB" w:rsidP="00DA1A38">
            <w:pPr>
              <w:jc w:val="center"/>
            </w:pPr>
            <w:r>
              <w:t>Частная</w:t>
            </w:r>
          </w:p>
        </w:tc>
        <w:tc>
          <w:tcPr>
            <w:tcW w:w="1798" w:type="dxa"/>
          </w:tcPr>
          <w:p w:rsidR="002904EB" w:rsidRPr="00D10619" w:rsidRDefault="002904EB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2904EB" w:rsidRPr="00D10619" w:rsidRDefault="002904EB">
            <w:pPr>
              <w:jc w:val="center"/>
            </w:pPr>
            <w:r>
              <w:t>Фото</w:t>
            </w:r>
          </w:p>
        </w:tc>
        <w:tc>
          <w:tcPr>
            <w:tcW w:w="2514" w:type="dxa"/>
          </w:tcPr>
          <w:p w:rsidR="002904EB" w:rsidRDefault="002904EB" w:rsidP="00E841D9">
            <w:r>
              <w:t>Вкл. Пр. ЭПК</w:t>
            </w:r>
          </w:p>
          <w:p w:rsidR="002904EB" w:rsidRPr="00D10619" w:rsidRDefault="002904EB" w:rsidP="00E841D9">
            <w:r>
              <w:t xml:space="preserve">от </w:t>
            </w:r>
            <w:r w:rsidRPr="00AF5077">
              <w:t>10.06.2011 № 4</w:t>
            </w:r>
          </w:p>
        </w:tc>
      </w:tr>
      <w:tr w:rsidR="002904EB" w:rsidRPr="002D5189">
        <w:tc>
          <w:tcPr>
            <w:tcW w:w="600" w:type="dxa"/>
          </w:tcPr>
          <w:p w:rsidR="002904EB" w:rsidRPr="002D5189" w:rsidRDefault="002904EB" w:rsidP="00B55AC3">
            <w:pPr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2904EB" w:rsidRPr="00881448" w:rsidRDefault="002904E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  <w:r w:rsidRPr="00881448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2904EB" w:rsidRPr="00881448" w:rsidRDefault="002904EB" w:rsidP="003863AB">
            <w:pPr>
              <w:jc w:val="center"/>
              <w:rPr>
                <w:b/>
                <w:bCs/>
                <w:sz w:val="28"/>
                <w:szCs w:val="28"/>
              </w:rPr>
            </w:pPr>
            <w:r w:rsidRPr="00881448">
              <w:rPr>
                <w:b/>
                <w:bCs/>
                <w:sz w:val="28"/>
                <w:szCs w:val="28"/>
              </w:rPr>
              <w:t>Высшее, общее среднее и специальное образование</w:t>
            </w:r>
          </w:p>
        </w:tc>
      </w:tr>
      <w:tr w:rsidR="002904EB">
        <w:tc>
          <w:tcPr>
            <w:tcW w:w="600" w:type="dxa"/>
          </w:tcPr>
          <w:p w:rsidR="002904EB" w:rsidRPr="00476947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476947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13.1.</w:t>
            </w:r>
          </w:p>
        </w:tc>
        <w:tc>
          <w:tcPr>
            <w:tcW w:w="13856" w:type="dxa"/>
            <w:gridSpan w:val="5"/>
          </w:tcPr>
          <w:p w:rsidR="002904EB" w:rsidRPr="00476947" w:rsidRDefault="002904EB" w:rsidP="003863AB">
            <w:pPr>
              <w:jc w:val="center"/>
              <w:rPr>
                <w:b/>
                <w:bCs/>
              </w:rPr>
            </w:pPr>
            <w:r w:rsidRPr="00476947">
              <w:rPr>
                <w:b/>
                <w:bCs/>
              </w:rPr>
              <w:t>Министерство образования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22</w:t>
            </w:r>
          </w:p>
        </w:tc>
        <w:tc>
          <w:tcPr>
            <w:tcW w:w="1204" w:type="dxa"/>
          </w:tcPr>
          <w:p w:rsidR="002904EB" w:rsidRDefault="002904EB" w:rsidP="00B55AC3">
            <w:r>
              <w:t>13.1.1.</w:t>
            </w:r>
          </w:p>
        </w:tc>
        <w:tc>
          <w:tcPr>
            <w:tcW w:w="5758" w:type="dxa"/>
          </w:tcPr>
          <w:p w:rsidR="002904EB" w:rsidRPr="0059108C" w:rsidRDefault="002904EB" w:rsidP="00856556">
            <w:r w:rsidRPr="0059108C">
              <w:t>Государственное бюджетное образовательное учреждение Республики Мордовия среднего профессионального образования (среднее специальное учебное заведение) «Торбеевский колледж мясной и молочной промышленности»</w:t>
            </w:r>
          </w:p>
          <w:p w:rsidR="002904EB" w:rsidRPr="00650CEF" w:rsidRDefault="002904EB" w:rsidP="00856556">
            <w:pPr>
              <w:rPr>
                <w:color w:val="0000FF"/>
              </w:rPr>
            </w:pPr>
            <w:r w:rsidRPr="0059108C">
              <w:t>(ГБОУ РМ СПО (ССУЗ) «ТКММП»)</w:t>
            </w:r>
          </w:p>
        </w:tc>
        <w:tc>
          <w:tcPr>
            <w:tcW w:w="2159" w:type="dxa"/>
          </w:tcPr>
          <w:p w:rsidR="002904EB" w:rsidRDefault="002904EB" w:rsidP="00DA1A3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 w:rsidP="0059108C"/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23</w:t>
            </w:r>
          </w:p>
        </w:tc>
        <w:tc>
          <w:tcPr>
            <w:tcW w:w="1204" w:type="dxa"/>
          </w:tcPr>
          <w:p w:rsidR="002904EB" w:rsidRDefault="002904EB" w:rsidP="00B55AC3">
            <w:r>
              <w:t>13.1.2.</w:t>
            </w:r>
          </w:p>
        </w:tc>
        <w:tc>
          <w:tcPr>
            <w:tcW w:w="5758" w:type="dxa"/>
          </w:tcPr>
          <w:p w:rsidR="002904EB" w:rsidRPr="0059108C" w:rsidRDefault="002904EB" w:rsidP="00856556">
            <w:r w:rsidRPr="0059108C">
              <w:t>Муниципальное бюджетное учреждение «Центр информационно-методического и технического обеспечения муниципальных бюджетных учреждений образования»</w:t>
            </w:r>
          </w:p>
          <w:p w:rsidR="002904EB" w:rsidRPr="001F5E84" w:rsidRDefault="002904EB" w:rsidP="00856556">
            <w:pPr>
              <w:rPr>
                <w:b/>
                <w:bCs/>
                <w:color w:val="FF0000"/>
              </w:rPr>
            </w:pPr>
            <w:r w:rsidRPr="0059108C">
              <w:t>МБУ «ЦИМ И ТОМБУО»</w:t>
            </w:r>
            <w:r>
              <w:rPr>
                <w:color w:val="0000FF"/>
              </w:rPr>
              <w:t xml:space="preserve">  </w:t>
            </w:r>
          </w:p>
        </w:tc>
        <w:tc>
          <w:tcPr>
            <w:tcW w:w="2159" w:type="dxa"/>
          </w:tcPr>
          <w:p w:rsidR="002904EB" w:rsidRPr="00D10619" w:rsidRDefault="002904EB" w:rsidP="00DA1A38">
            <w:pPr>
              <w:jc w:val="center"/>
            </w:pPr>
            <w:r w:rsidRPr="00D10619">
              <w:t>Муниципальная</w:t>
            </w:r>
          </w:p>
        </w:tc>
        <w:tc>
          <w:tcPr>
            <w:tcW w:w="1798" w:type="dxa"/>
          </w:tcPr>
          <w:p w:rsidR="002904EB" w:rsidRPr="00D10619" w:rsidRDefault="002904EB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2904EB" w:rsidRPr="00D10619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Pr="004631DF" w:rsidRDefault="002904EB" w:rsidP="004631DF">
            <w:pPr>
              <w:rPr>
                <w:highlight w:val="yellow"/>
              </w:rPr>
            </w:pPr>
          </w:p>
        </w:tc>
      </w:tr>
      <w:tr w:rsidR="002904EB" w:rsidRPr="002D5189">
        <w:tc>
          <w:tcPr>
            <w:tcW w:w="600" w:type="dxa"/>
          </w:tcPr>
          <w:p w:rsidR="002904EB" w:rsidRPr="00787684" w:rsidRDefault="002904E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2904EB" w:rsidRPr="00EF3621" w:rsidRDefault="002904EB" w:rsidP="00022241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  <w:r w:rsidRPr="00EF3621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3856" w:type="dxa"/>
            <w:gridSpan w:val="5"/>
          </w:tcPr>
          <w:p w:rsidR="002904EB" w:rsidRPr="00EF3621" w:rsidRDefault="002904EB" w:rsidP="003863AB">
            <w:pPr>
              <w:jc w:val="center"/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Здравоохранение</w:t>
            </w:r>
            <w:r>
              <w:rPr>
                <w:b/>
                <w:bCs/>
                <w:sz w:val="28"/>
                <w:szCs w:val="28"/>
              </w:rPr>
              <w:t xml:space="preserve"> и социальное развитие. Труд и занятость населения</w:t>
            </w:r>
          </w:p>
        </w:tc>
      </w:tr>
      <w:tr w:rsidR="002904EB">
        <w:tc>
          <w:tcPr>
            <w:tcW w:w="600" w:type="dxa"/>
          </w:tcPr>
          <w:p w:rsidR="002904EB" w:rsidRPr="00502498" w:rsidRDefault="002904EB" w:rsidP="00B55AC3">
            <w:pPr>
              <w:jc w:val="center"/>
              <w:rPr>
                <w:b/>
                <w:bCs/>
              </w:rPr>
            </w:pPr>
          </w:p>
        </w:tc>
        <w:tc>
          <w:tcPr>
            <w:tcW w:w="1204" w:type="dxa"/>
          </w:tcPr>
          <w:p w:rsidR="002904EB" w:rsidRPr="00502498" w:rsidRDefault="002904EB" w:rsidP="00B55AC3">
            <w:pPr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Pr="00502498">
              <w:rPr>
                <w:b/>
                <w:bCs/>
              </w:rPr>
              <w:t>.1.</w:t>
            </w:r>
          </w:p>
        </w:tc>
        <w:tc>
          <w:tcPr>
            <w:tcW w:w="13856" w:type="dxa"/>
            <w:gridSpan w:val="5"/>
          </w:tcPr>
          <w:p w:rsidR="002904EB" w:rsidRPr="00502498" w:rsidRDefault="002904EB" w:rsidP="000B2703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здравоохранения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24</w:t>
            </w:r>
          </w:p>
        </w:tc>
        <w:tc>
          <w:tcPr>
            <w:tcW w:w="1204" w:type="dxa"/>
          </w:tcPr>
          <w:p w:rsidR="002904EB" w:rsidRDefault="002904EB" w:rsidP="00B55AC3">
            <w:r>
              <w:t>16.1.1.</w:t>
            </w:r>
          </w:p>
        </w:tc>
        <w:tc>
          <w:tcPr>
            <w:tcW w:w="5758" w:type="dxa"/>
          </w:tcPr>
          <w:p w:rsidR="002904EB" w:rsidRDefault="002904EB" w:rsidP="00856556">
            <w:r w:rsidRPr="004631DF">
              <w:t xml:space="preserve">Государственное бюджетное учреждение здравоохранения Республики Мордовия «Торбеевская </w:t>
            </w:r>
            <w:r>
              <w:t>меж</w:t>
            </w:r>
            <w:r w:rsidRPr="004631DF">
              <w:t>районная больница»</w:t>
            </w:r>
          </w:p>
          <w:p w:rsidR="002904EB" w:rsidRPr="00B56B8A" w:rsidRDefault="002904EB" w:rsidP="00856556">
            <w:pPr>
              <w:rPr>
                <w:color w:val="FF0000"/>
              </w:rPr>
            </w:pPr>
            <w:r>
              <w:t>(ГБУЗ РМ «Торбеевская МБ»)</w:t>
            </w:r>
          </w:p>
        </w:tc>
        <w:tc>
          <w:tcPr>
            <w:tcW w:w="2159" w:type="dxa"/>
          </w:tcPr>
          <w:p w:rsidR="002904EB" w:rsidRDefault="002904EB" w:rsidP="00502498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2904EB" w:rsidRDefault="002904EB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>
            <w:pPr>
              <w:jc w:val="center"/>
            </w:pPr>
          </w:p>
        </w:tc>
        <w:tc>
          <w:tcPr>
            <w:tcW w:w="2514" w:type="dxa"/>
          </w:tcPr>
          <w:p w:rsidR="002904EB" w:rsidRDefault="002904EB" w:rsidP="004631DF"/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</w:p>
        </w:tc>
        <w:tc>
          <w:tcPr>
            <w:tcW w:w="1204" w:type="dxa"/>
          </w:tcPr>
          <w:p w:rsidR="002904EB" w:rsidRPr="00502498" w:rsidRDefault="002904EB" w:rsidP="00305F80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02498">
              <w:rPr>
                <w:b/>
                <w:bCs/>
              </w:rPr>
              <w:t>.</w:t>
            </w:r>
            <w:r>
              <w:rPr>
                <w:b/>
                <w:bCs/>
              </w:rPr>
              <w:t>2.</w:t>
            </w:r>
          </w:p>
        </w:tc>
        <w:tc>
          <w:tcPr>
            <w:tcW w:w="13856" w:type="dxa"/>
            <w:gridSpan w:val="5"/>
          </w:tcPr>
          <w:p w:rsidR="002904EB" w:rsidRPr="00502498" w:rsidRDefault="002904EB" w:rsidP="00305F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Государственный комитет Республики Мордовия по труду и занятости населения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25</w:t>
            </w:r>
          </w:p>
        </w:tc>
        <w:tc>
          <w:tcPr>
            <w:tcW w:w="1204" w:type="dxa"/>
          </w:tcPr>
          <w:p w:rsidR="002904EB" w:rsidRDefault="002904EB" w:rsidP="00305F80">
            <w:r>
              <w:t>16.2.1.</w:t>
            </w:r>
          </w:p>
        </w:tc>
        <w:tc>
          <w:tcPr>
            <w:tcW w:w="5758" w:type="dxa"/>
          </w:tcPr>
          <w:p w:rsidR="002904EB" w:rsidRDefault="002904EB" w:rsidP="00856556">
            <w:r>
              <w:t>Государственное казенное учреждение Республики Мордовия «Центр занятости населения  Торбеевского района»</w:t>
            </w:r>
          </w:p>
          <w:p w:rsidR="002904EB" w:rsidRDefault="002904EB" w:rsidP="00856556"/>
          <w:p w:rsidR="002904EB" w:rsidRDefault="002904EB" w:rsidP="00856556"/>
          <w:p w:rsidR="002904EB" w:rsidRDefault="002904EB" w:rsidP="00856556"/>
          <w:p w:rsidR="002904EB" w:rsidRDefault="002904EB" w:rsidP="00856556"/>
        </w:tc>
        <w:tc>
          <w:tcPr>
            <w:tcW w:w="2159" w:type="dxa"/>
          </w:tcPr>
          <w:p w:rsidR="002904EB" w:rsidRDefault="002904EB" w:rsidP="00305F80">
            <w:pPr>
              <w:jc w:val="center"/>
            </w:pPr>
            <w:r>
              <w:t>Республиканская</w:t>
            </w:r>
          </w:p>
        </w:tc>
        <w:tc>
          <w:tcPr>
            <w:tcW w:w="1798" w:type="dxa"/>
          </w:tcPr>
          <w:p w:rsidR="002904EB" w:rsidRDefault="002904EB" w:rsidP="00305F80">
            <w:pPr>
              <w:jc w:val="center"/>
            </w:pPr>
            <w:r>
              <w:t>1</w:t>
            </w:r>
          </w:p>
        </w:tc>
        <w:tc>
          <w:tcPr>
            <w:tcW w:w="1627" w:type="dxa"/>
          </w:tcPr>
          <w:p w:rsidR="002904EB" w:rsidRDefault="002904EB" w:rsidP="00305F80">
            <w:pPr>
              <w:jc w:val="center"/>
            </w:pPr>
          </w:p>
        </w:tc>
        <w:tc>
          <w:tcPr>
            <w:tcW w:w="2514" w:type="dxa"/>
          </w:tcPr>
          <w:p w:rsidR="002904EB" w:rsidRDefault="002904EB" w:rsidP="00305F80"/>
        </w:tc>
      </w:tr>
      <w:tr w:rsidR="002904EB" w:rsidRPr="003D0D31">
        <w:tc>
          <w:tcPr>
            <w:tcW w:w="600" w:type="dxa"/>
          </w:tcPr>
          <w:p w:rsidR="002904EB" w:rsidRPr="003D0D31" w:rsidRDefault="002904EB" w:rsidP="00B55A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4" w:type="dxa"/>
          </w:tcPr>
          <w:p w:rsidR="002904EB" w:rsidRPr="00EF3621" w:rsidRDefault="002904EB" w:rsidP="00022241">
            <w:pPr>
              <w:rPr>
                <w:sz w:val="28"/>
                <w:szCs w:val="28"/>
              </w:rPr>
            </w:pPr>
            <w:r w:rsidRPr="00EF3621">
              <w:rPr>
                <w:b/>
                <w:bCs/>
                <w:sz w:val="28"/>
                <w:szCs w:val="28"/>
              </w:rPr>
              <w:t>19.</w:t>
            </w:r>
          </w:p>
        </w:tc>
        <w:tc>
          <w:tcPr>
            <w:tcW w:w="13856" w:type="dxa"/>
            <w:gridSpan w:val="5"/>
          </w:tcPr>
          <w:p w:rsidR="002904EB" w:rsidRPr="00EF3621" w:rsidRDefault="002904EB" w:rsidP="003863AB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Социальная защита. С</w:t>
            </w:r>
            <w:r w:rsidRPr="00EF3621">
              <w:rPr>
                <w:b/>
                <w:bCs/>
                <w:sz w:val="28"/>
                <w:szCs w:val="28"/>
              </w:rPr>
              <w:t>трахование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</w:p>
        </w:tc>
        <w:tc>
          <w:tcPr>
            <w:tcW w:w="1204" w:type="dxa"/>
          </w:tcPr>
          <w:p w:rsidR="002904EB" w:rsidRPr="00502498" w:rsidRDefault="002904EB" w:rsidP="0093743A">
            <w:pPr>
              <w:rPr>
                <w:b/>
                <w:bCs/>
              </w:rPr>
            </w:pPr>
            <w:r w:rsidRPr="00502498">
              <w:rPr>
                <w:b/>
                <w:bCs/>
              </w:rPr>
              <w:t>1</w:t>
            </w:r>
            <w:r>
              <w:rPr>
                <w:b/>
                <w:bCs/>
              </w:rPr>
              <w:t>9.1.</w:t>
            </w:r>
          </w:p>
        </w:tc>
        <w:tc>
          <w:tcPr>
            <w:tcW w:w="13856" w:type="dxa"/>
            <w:gridSpan w:val="5"/>
          </w:tcPr>
          <w:p w:rsidR="002904EB" w:rsidRPr="00502498" w:rsidRDefault="002904EB" w:rsidP="003863AB">
            <w:pPr>
              <w:jc w:val="center"/>
              <w:rPr>
                <w:b/>
                <w:bCs/>
              </w:rPr>
            </w:pPr>
            <w:r w:rsidRPr="00502498">
              <w:rPr>
                <w:b/>
                <w:bCs/>
              </w:rPr>
              <w:t>Министерство социальной защиты населения Республики Мордовия</w:t>
            </w:r>
          </w:p>
        </w:tc>
      </w:tr>
      <w:tr w:rsidR="002904EB">
        <w:tc>
          <w:tcPr>
            <w:tcW w:w="600" w:type="dxa"/>
          </w:tcPr>
          <w:p w:rsidR="002904EB" w:rsidRDefault="002904EB">
            <w:pPr>
              <w:jc w:val="center"/>
            </w:pPr>
            <w:r>
              <w:t>26</w:t>
            </w:r>
          </w:p>
        </w:tc>
        <w:tc>
          <w:tcPr>
            <w:tcW w:w="1204" w:type="dxa"/>
          </w:tcPr>
          <w:p w:rsidR="002904EB" w:rsidRDefault="002904EB" w:rsidP="0093743A">
            <w:r>
              <w:t>19.1.1.</w:t>
            </w:r>
          </w:p>
        </w:tc>
        <w:tc>
          <w:tcPr>
            <w:tcW w:w="5758" w:type="dxa"/>
          </w:tcPr>
          <w:p w:rsidR="002904EB" w:rsidRPr="00D10619" w:rsidRDefault="002904EB" w:rsidP="00856556">
            <w:r w:rsidRPr="00D10619">
              <w:t xml:space="preserve">Государственное </w:t>
            </w:r>
            <w:r>
              <w:t xml:space="preserve">казенное </w:t>
            </w:r>
            <w:r w:rsidRPr="00D10619">
              <w:t>учреждение «Социальная защита населения по Торбеевскому району Республики Мордовия»</w:t>
            </w:r>
          </w:p>
        </w:tc>
        <w:tc>
          <w:tcPr>
            <w:tcW w:w="2159" w:type="dxa"/>
          </w:tcPr>
          <w:p w:rsidR="002904EB" w:rsidRPr="00D10619" w:rsidRDefault="002904EB" w:rsidP="0093743A">
            <w:pPr>
              <w:jc w:val="center"/>
            </w:pPr>
            <w:r w:rsidRPr="00D10619">
              <w:t>Республиканская</w:t>
            </w:r>
          </w:p>
        </w:tc>
        <w:tc>
          <w:tcPr>
            <w:tcW w:w="1798" w:type="dxa"/>
          </w:tcPr>
          <w:p w:rsidR="002904EB" w:rsidRPr="00D10619" w:rsidRDefault="002904EB" w:rsidP="0093743A">
            <w:pPr>
              <w:jc w:val="center"/>
            </w:pPr>
            <w:r w:rsidRPr="00D10619">
              <w:t>1</w:t>
            </w:r>
          </w:p>
        </w:tc>
        <w:tc>
          <w:tcPr>
            <w:tcW w:w="1627" w:type="dxa"/>
          </w:tcPr>
          <w:p w:rsidR="002904EB" w:rsidRPr="00D10619" w:rsidRDefault="002904EB" w:rsidP="0093743A">
            <w:pPr>
              <w:jc w:val="center"/>
            </w:pPr>
          </w:p>
        </w:tc>
        <w:tc>
          <w:tcPr>
            <w:tcW w:w="2514" w:type="dxa"/>
          </w:tcPr>
          <w:p w:rsidR="002904EB" w:rsidRPr="004631DF" w:rsidRDefault="002904EB" w:rsidP="004631DF"/>
        </w:tc>
      </w:tr>
    </w:tbl>
    <w:p w:rsidR="002904EB" w:rsidRDefault="002904EB">
      <w:pPr>
        <w:jc w:val="both"/>
        <w:rPr>
          <w:b/>
          <w:bCs/>
        </w:rPr>
      </w:pPr>
    </w:p>
    <w:p w:rsidR="002904EB" w:rsidRDefault="002904EB" w:rsidP="00CA42A9">
      <w:pPr>
        <w:jc w:val="both"/>
      </w:pPr>
      <w:r w:rsidRPr="00CA42A9">
        <w:t>Итого  по сос</w:t>
      </w:r>
      <w:r>
        <w:t xml:space="preserve">тоянию на 01.01.2019 </w:t>
      </w:r>
      <w:r w:rsidRPr="00CA42A9">
        <w:t xml:space="preserve"> года  всего организаций в списк</w:t>
      </w:r>
      <w:r>
        <w:t>е 29</w:t>
      </w:r>
      <w:r w:rsidRPr="00CA42A9">
        <w:t xml:space="preserve">, в т.ч. </w:t>
      </w:r>
    </w:p>
    <w:tbl>
      <w:tblPr>
        <w:tblW w:w="11348" w:type="dxa"/>
        <w:tblInd w:w="-55" w:type="dxa"/>
        <w:tblCellMar>
          <w:left w:w="57" w:type="dxa"/>
          <w:right w:w="57" w:type="dxa"/>
        </w:tblCellMar>
        <w:tblLook w:val="01E0"/>
      </w:tblPr>
      <w:tblGrid>
        <w:gridCol w:w="2829"/>
        <w:gridCol w:w="2700"/>
        <w:gridCol w:w="2219"/>
        <w:gridCol w:w="3600"/>
      </w:tblGrid>
      <w:tr w:rsidR="002904EB" w:rsidRPr="005F2736">
        <w:trPr>
          <w:cantSplit/>
          <w:trHeight w:hRule="exact" w:val="284"/>
        </w:trPr>
        <w:tc>
          <w:tcPr>
            <w:tcW w:w="282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b/>
                <w:bCs/>
                <w:sz w:val="23"/>
                <w:szCs w:val="23"/>
              </w:rPr>
              <w:t>по видам собственности:</w:t>
            </w:r>
          </w:p>
        </w:tc>
        <w:tc>
          <w:tcPr>
            <w:tcW w:w="2700" w:type="dxa"/>
          </w:tcPr>
          <w:p w:rsidR="002904EB" w:rsidRPr="00581DC4" w:rsidRDefault="002904EB" w:rsidP="00C079D2">
            <w:pPr>
              <w:rPr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республиканской – 5</w:t>
            </w:r>
          </w:p>
        </w:tc>
        <w:tc>
          <w:tcPr>
            <w:tcW w:w="221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b/>
                <w:bCs/>
                <w:sz w:val="23"/>
                <w:szCs w:val="23"/>
              </w:rPr>
              <w:t>по формам приема:</w:t>
            </w:r>
          </w:p>
        </w:tc>
        <w:tc>
          <w:tcPr>
            <w:tcW w:w="3600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полная (1) –28</w:t>
            </w:r>
          </w:p>
        </w:tc>
      </w:tr>
      <w:tr w:rsidR="002904EB" w:rsidRPr="005F2736">
        <w:trPr>
          <w:cantSplit/>
          <w:trHeight w:hRule="exact" w:val="284"/>
        </w:trPr>
        <w:tc>
          <w:tcPr>
            <w:tcW w:w="282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2904EB" w:rsidRPr="00581DC4" w:rsidRDefault="002904EB" w:rsidP="00C079D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муниципальной – 19</w:t>
            </w:r>
          </w:p>
        </w:tc>
        <w:tc>
          <w:tcPr>
            <w:tcW w:w="221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выборочная повидовая (2.1) – 1</w:t>
            </w:r>
          </w:p>
        </w:tc>
      </w:tr>
      <w:tr w:rsidR="002904EB" w:rsidRPr="005F2736">
        <w:trPr>
          <w:cantSplit/>
          <w:trHeight w:hRule="exact" w:val="284"/>
        </w:trPr>
        <w:tc>
          <w:tcPr>
            <w:tcW w:w="282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2904EB" w:rsidRPr="00581DC4" w:rsidRDefault="002904EB" w:rsidP="00C079D2">
            <w:pPr>
              <w:rPr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частной – 2</w:t>
            </w:r>
          </w:p>
        </w:tc>
        <w:tc>
          <w:tcPr>
            <w:tcW w:w="221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  <w:r w:rsidRPr="00581DC4">
              <w:rPr>
                <w:sz w:val="23"/>
                <w:szCs w:val="23"/>
              </w:rPr>
              <w:t>групповая (2.2) – 0</w:t>
            </w:r>
          </w:p>
        </w:tc>
      </w:tr>
      <w:tr w:rsidR="002904EB" w:rsidRPr="005F2736">
        <w:trPr>
          <w:cantSplit/>
          <w:trHeight w:hRule="exact" w:val="284"/>
        </w:trPr>
        <w:tc>
          <w:tcPr>
            <w:tcW w:w="282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2700" w:type="dxa"/>
          </w:tcPr>
          <w:p w:rsidR="002904EB" w:rsidRPr="00581DC4" w:rsidRDefault="002904EB" w:rsidP="00C079D2">
            <w:pPr>
              <w:rPr>
                <w:sz w:val="23"/>
                <w:szCs w:val="23"/>
              </w:rPr>
            </w:pPr>
          </w:p>
        </w:tc>
        <w:tc>
          <w:tcPr>
            <w:tcW w:w="2219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00" w:type="dxa"/>
          </w:tcPr>
          <w:p w:rsidR="002904EB" w:rsidRPr="00581DC4" w:rsidRDefault="002904EB" w:rsidP="00C079D2">
            <w:pPr>
              <w:rPr>
                <w:b/>
                <w:bCs/>
                <w:sz w:val="23"/>
                <w:szCs w:val="23"/>
              </w:rPr>
            </w:pPr>
          </w:p>
        </w:tc>
      </w:tr>
    </w:tbl>
    <w:p w:rsidR="002904EB" w:rsidRDefault="002904EB" w:rsidP="00DA1A38">
      <w:pPr>
        <w:jc w:val="both"/>
      </w:pPr>
      <w:r>
        <w:rPr>
          <w:sz w:val="23"/>
          <w:szCs w:val="23"/>
        </w:rPr>
        <w:t>Зав.</w:t>
      </w:r>
      <w:r w:rsidRPr="00840F9E">
        <w:rPr>
          <w:sz w:val="23"/>
          <w:szCs w:val="23"/>
        </w:rPr>
        <w:t xml:space="preserve"> </w:t>
      </w:r>
      <w:r>
        <w:t>МКАУ «Объединенный межведомственный архив</w:t>
      </w:r>
    </w:p>
    <w:p w:rsidR="002904EB" w:rsidRDefault="002904EB" w:rsidP="00DA1A38">
      <w:pPr>
        <w:jc w:val="both"/>
      </w:pPr>
      <w:r>
        <w:t xml:space="preserve">документов по личному составу Торбеевского </w:t>
      </w:r>
    </w:p>
    <w:p w:rsidR="002904EB" w:rsidRDefault="002904EB" w:rsidP="00DA1A38">
      <w:pPr>
        <w:jc w:val="both"/>
      </w:pPr>
      <w:r>
        <w:t>муниципального района Республики Мордовия»                                                                   Л.С. Королева</w:t>
      </w:r>
    </w:p>
    <w:p w:rsidR="002904EB" w:rsidRDefault="002904EB" w:rsidP="00DA1A38">
      <w:pPr>
        <w:jc w:val="both"/>
      </w:pPr>
    </w:p>
    <w:p w:rsidR="002904EB" w:rsidRDefault="002904EB" w:rsidP="00DA1A38">
      <w:pPr>
        <w:jc w:val="both"/>
      </w:pPr>
      <w:r>
        <w:t>«_____» ____________ 2019  г.</w:t>
      </w:r>
    </w:p>
    <w:p w:rsidR="002904EB" w:rsidRDefault="002904EB" w:rsidP="000E54D9">
      <w:pPr>
        <w:jc w:val="both"/>
      </w:pPr>
      <w:r>
        <w:rPr>
          <w:noProof/>
        </w:rPr>
        <w:pict>
          <v:rect id="_x0000_s1026" style="position:absolute;left:0;text-align:left;margin-left:9pt;margin-top:10.9pt;width:192pt;height:8.95pt;flip:y;z-index:-251658240" filled="f" fillcolor="#fcf5ee" stroked="f">
            <v:textbox style="mso-next-textbox:#_x0000_s1026">
              <w:txbxContent>
                <w:p w:rsidR="002904EB" w:rsidRDefault="002904EB" w:rsidP="007F2BEC">
                  <w:pPr>
                    <w:spacing w:line="360" w:lineRule="auto"/>
                    <w:rPr>
                      <w:sz w:val="26"/>
                      <w:szCs w:val="26"/>
                    </w:rPr>
                  </w:pPr>
                </w:p>
                <w:p w:rsidR="002904EB" w:rsidRDefault="002904EB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2904EB" w:rsidRDefault="002904EB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2904EB" w:rsidRDefault="002904EB" w:rsidP="007F2BEC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</v:rect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3780"/>
        <w:gridCol w:w="2520"/>
      </w:tblGrid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  <w:r w:rsidRPr="00581DC4">
              <w:rPr>
                <w:b/>
                <w:bCs/>
              </w:rPr>
              <w:t>Количество организаций по отраслям</w:t>
            </w:r>
            <w:r>
              <w:t>:</w:t>
            </w: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Местное самоуправление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17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Судебная власть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Финансирование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Экономика. Имущество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Сельское хозяйство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Лесное хозяйство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Строительство, архитектура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Печать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Образование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2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 xml:space="preserve">Культура. Архивное дело 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здравоохранение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Труд и занятость населения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Спорт и молодежная политика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Социальная защита населения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1</w:t>
            </w: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Избирательные комиссии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Default="002904EB" w:rsidP="00581DC4">
            <w:pPr>
              <w:tabs>
                <w:tab w:val="left" w:pos="9096"/>
              </w:tabs>
            </w:pPr>
            <w:r>
              <w:t>Общественные организации</w:t>
            </w:r>
          </w:p>
        </w:tc>
        <w:tc>
          <w:tcPr>
            <w:tcW w:w="2520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</w:tr>
      <w:tr w:rsidR="002904EB">
        <w:tc>
          <w:tcPr>
            <w:tcW w:w="4428" w:type="dxa"/>
          </w:tcPr>
          <w:p w:rsidR="002904EB" w:rsidRDefault="002904EB" w:rsidP="00581DC4">
            <w:pPr>
              <w:tabs>
                <w:tab w:val="left" w:pos="9096"/>
              </w:tabs>
            </w:pPr>
          </w:p>
        </w:tc>
        <w:tc>
          <w:tcPr>
            <w:tcW w:w="3780" w:type="dxa"/>
          </w:tcPr>
          <w:p w:rsidR="002904EB" w:rsidRPr="00581DC4" w:rsidRDefault="002904EB" w:rsidP="00581DC4">
            <w:pPr>
              <w:tabs>
                <w:tab w:val="left" w:pos="9096"/>
              </w:tabs>
              <w:rPr>
                <w:b/>
                <w:bCs/>
              </w:rPr>
            </w:pPr>
          </w:p>
          <w:p w:rsidR="002904EB" w:rsidRPr="00581DC4" w:rsidRDefault="002904EB" w:rsidP="00581DC4">
            <w:pPr>
              <w:tabs>
                <w:tab w:val="left" w:pos="9096"/>
              </w:tabs>
              <w:rPr>
                <w:b/>
                <w:bCs/>
              </w:rPr>
            </w:pPr>
            <w:r w:rsidRPr="00581DC4">
              <w:rPr>
                <w:b/>
                <w:bCs/>
              </w:rPr>
              <w:t>Всего:</w:t>
            </w:r>
          </w:p>
        </w:tc>
        <w:tc>
          <w:tcPr>
            <w:tcW w:w="2520" w:type="dxa"/>
          </w:tcPr>
          <w:p w:rsidR="002904EB" w:rsidRPr="00581DC4" w:rsidRDefault="002904EB" w:rsidP="00581DC4">
            <w:pPr>
              <w:tabs>
                <w:tab w:val="left" w:pos="9096"/>
              </w:tabs>
              <w:rPr>
                <w:b/>
                <w:bCs/>
              </w:rPr>
            </w:pPr>
          </w:p>
          <w:p w:rsidR="002904EB" w:rsidRPr="00581DC4" w:rsidRDefault="002904EB" w:rsidP="00581DC4">
            <w:pPr>
              <w:tabs>
                <w:tab w:val="left" w:pos="9096"/>
              </w:tabs>
              <w:rPr>
                <w:b/>
                <w:bCs/>
              </w:rPr>
            </w:pPr>
            <w:r w:rsidRPr="00581DC4">
              <w:rPr>
                <w:b/>
                <w:bCs/>
              </w:rPr>
              <w:t>28</w:t>
            </w:r>
          </w:p>
        </w:tc>
      </w:tr>
    </w:tbl>
    <w:p w:rsidR="002904EB" w:rsidRPr="002A107E" w:rsidRDefault="002904EB" w:rsidP="002A107E">
      <w:pPr>
        <w:tabs>
          <w:tab w:val="left" w:pos="9096"/>
        </w:tabs>
      </w:pPr>
    </w:p>
    <w:sectPr w:rsidR="002904EB" w:rsidRPr="002A107E" w:rsidSect="008B0DA8">
      <w:headerReference w:type="default" r:id="rId6"/>
      <w:pgSz w:w="16840" w:h="11907" w:orient="landscape" w:code="9"/>
      <w:pgMar w:top="1134" w:right="567" w:bottom="567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4EB" w:rsidRDefault="002904EB">
      <w:r>
        <w:separator/>
      </w:r>
    </w:p>
  </w:endnote>
  <w:endnote w:type="continuationSeparator" w:id="1">
    <w:p w:rsidR="002904EB" w:rsidRDefault="00290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4EB" w:rsidRDefault="002904EB">
      <w:r>
        <w:separator/>
      </w:r>
    </w:p>
  </w:footnote>
  <w:footnote w:type="continuationSeparator" w:id="1">
    <w:p w:rsidR="002904EB" w:rsidRDefault="002904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04EB" w:rsidRDefault="002904EB" w:rsidP="00434639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tbl>
    <w:tblPr>
      <w:tblW w:w="15300" w:type="dxa"/>
      <w:tblInd w:w="-1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596"/>
      <w:gridCol w:w="1204"/>
      <w:gridCol w:w="5760"/>
      <w:gridCol w:w="2160"/>
      <w:gridCol w:w="1798"/>
      <w:gridCol w:w="1627"/>
      <w:gridCol w:w="2155"/>
    </w:tblGrid>
    <w:tr w:rsidR="002904EB">
      <w:tc>
        <w:tcPr>
          <w:tcW w:w="596" w:type="dxa"/>
        </w:tcPr>
        <w:p w:rsidR="002904EB" w:rsidRDefault="002904EB" w:rsidP="003863AB">
          <w:pPr>
            <w:ind w:right="360"/>
            <w:jc w:val="center"/>
          </w:pPr>
          <w:r>
            <w:t>1</w:t>
          </w:r>
        </w:p>
      </w:tc>
      <w:tc>
        <w:tcPr>
          <w:tcW w:w="1204" w:type="dxa"/>
        </w:tcPr>
        <w:p w:rsidR="002904EB" w:rsidRDefault="002904EB" w:rsidP="00434639">
          <w:pPr>
            <w:jc w:val="center"/>
          </w:pPr>
          <w:r>
            <w:t>2</w:t>
          </w:r>
        </w:p>
      </w:tc>
      <w:tc>
        <w:tcPr>
          <w:tcW w:w="5760" w:type="dxa"/>
        </w:tcPr>
        <w:p w:rsidR="002904EB" w:rsidRDefault="002904EB" w:rsidP="00434639">
          <w:pPr>
            <w:jc w:val="center"/>
          </w:pPr>
          <w:r>
            <w:t>3</w:t>
          </w:r>
        </w:p>
      </w:tc>
      <w:tc>
        <w:tcPr>
          <w:tcW w:w="2160" w:type="dxa"/>
        </w:tcPr>
        <w:p w:rsidR="002904EB" w:rsidRDefault="002904EB" w:rsidP="00434639">
          <w:pPr>
            <w:jc w:val="center"/>
          </w:pPr>
          <w:r>
            <w:t>4</w:t>
          </w:r>
        </w:p>
      </w:tc>
      <w:tc>
        <w:tcPr>
          <w:tcW w:w="1798" w:type="dxa"/>
        </w:tcPr>
        <w:p w:rsidR="002904EB" w:rsidRDefault="002904EB" w:rsidP="00434639">
          <w:pPr>
            <w:jc w:val="center"/>
          </w:pPr>
          <w:r>
            <w:t>5</w:t>
          </w:r>
        </w:p>
      </w:tc>
      <w:tc>
        <w:tcPr>
          <w:tcW w:w="1627" w:type="dxa"/>
        </w:tcPr>
        <w:p w:rsidR="002904EB" w:rsidRDefault="002904EB" w:rsidP="00434639">
          <w:pPr>
            <w:jc w:val="center"/>
          </w:pPr>
          <w:r>
            <w:t>6</w:t>
          </w:r>
        </w:p>
      </w:tc>
      <w:tc>
        <w:tcPr>
          <w:tcW w:w="2155" w:type="dxa"/>
        </w:tcPr>
        <w:p w:rsidR="002904EB" w:rsidRDefault="002904EB" w:rsidP="00434639">
          <w:pPr>
            <w:jc w:val="center"/>
          </w:pPr>
          <w:r>
            <w:t>7</w:t>
          </w:r>
        </w:p>
      </w:tc>
    </w:tr>
  </w:tbl>
  <w:p w:rsidR="002904EB" w:rsidRDefault="002904EB" w:rsidP="00ED74F4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619F"/>
    <w:rsid w:val="00000AA9"/>
    <w:rsid w:val="0000153A"/>
    <w:rsid w:val="000056E7"/>
    <w:rsid w:val="00015BCA"/>
    <w:rsid w:val="00017567"/>
    <w:rsid w:val="00022241"/>
    <w:rsid w:val="00027EDE"/>
    <w:rsid w:val="0003047D"/>
    <w:rsid w:val="00036662"/>
    <w:rsid w:val="000411EE"/>
    <w:rsid w:val="00041DFC"/>
    <w:rsid w:val="00057246"/>
    <w:rsid w:val="00057B9C"/>
    <w:rsid w:val="00062914"/>
    <w:rsid w:val="00074A48"/>
    <w:rsid w:val="00074D63"/>
    <w:rsid w:val="00075F1A"/>
    <w:rsid w:val="0008120C"/>
    <w:rsid w:val="00083081"/>
    <w:rsid w:val="00087F57"/>
    <w:rsid w:val="000918FD"/>
    <w:rsid w:val="00091963"/>
    <w:rsid w:val="00094FBC"/>
    <w:rsid w:val="00096A5C"/>
    <w:rsid w:val="000A6EB9"/>
    <w:rsid w:val="000B2703"/>
    <w:rsid w:val="000B4353"/>
    <w:rsid w:val="000C0467"/>
    <w:rsid w:val="000C0C58"/>
    <w:rsid w:val="000C5029"/>
    <w:rsid w:val="000C5AF6"/>
    <w:rsid w:val="000D23C1"/>
    <w:rsid w:val="000D4529"/>
    <w:rsid w:val="000D7CE8"/>
    <w:rsid w:val="000E3572"/>
    <w:rsid w:val="000E54D9"/>
    <w:rsid w:val="000E5973"/>
    <w:rsid w:val="000E5C2B"/>
    <w:rsid w:val="000F17BF"/>
    <w:rsid w:val="000F1C0F"/>
    <w:rsid w:val="00103EE3"/>
    <w:rsid w:val="00115527"/>
    <w:rsid w:val="001248A7"/>
    <w:rsid w:val="00142180"/>
    <w:rsid w:val="001458A8"/>
    <w:rsid w:val="0015546D"/>
    <w:rsid w:val="00157BC0"/>
    <w:rsid w:val="0017355B"/>
    <w:rsid w:val="00182B96"/>
    <w:rsid w:val="0018611A"/>
    <w:rsid w:val="00187C38"/>
    <w:rsid w:val="00192B6E"/>
    <w:rsid w:val="00196CD3"/>
    <w:rsid w:val="001B09D4"/>
    <w:rsid w:val="001B109B"/>
    <w:rsid w:val="001B28B8"/>
    <w:rsid w:val="001B4D28"/>
    <w:rsid w:val="001C033E"/>
    <w:rsid w:val="001C0F3C"/>
    <w:rsid w:val="001C5CAA"/>
    <w:rsid w:val="001D70EC"/>
    <w:rsid w:val="001E76DD"/>
    <w:rsid w:val="001F0FC7"/>
    <w:rsid w:val="001F5E84"/>
    <w:rsid w:val="001F5FA3"/>
    <w:rsid w:val="001F7103"/>
    <w:rsid w:val="00202043"/>
    <w:rsid w:val="002024FB"/>
    <w:rsid w:val="00202A5B"/>
    <w:rsid w:val="0021185F"/>
    <w:rsid w:val="002119FF"/>
    <w:rsid w:val="00214254"/>
    <w:rsid w:val="00216582"/>
    <w:rsid w:val="002212D1"/>
    <w:rsid w:val="00234090"/>
    <w:rsid w:val="00242691"/>
    <w:rsid w:val="0024470B"/>
    <w:rsid w:val="00244B78"/>
    <w:rsid w:val="0025138B"/>
    <w:rsid w:val="002524A6"/>
    <w:rsid w:val="002571AE"/>
    <w:rsid w:val="0025794A"/>
    <w:rsid w:val="00267DB6"/>
    <w:rsid w:val="00283214"/>
    <w:rsid w:val="002850CF"/>
    <w:rsid w:val="002904EB"/>
    <w:rsid w:val="002945A2"/>
    <w:rsid w:val="00297D23"/>
    <w:rsid w:val="002A0E79"/>
    <w:rsid w:val="002A107E"/>
    <w:rsid w:val="002B0BB2"/>
    <w:rsid w:val="002B0F67"/>
    <w:rsid w:val="002B683C"/>
    <w:rsid w:val="002C390E"/>
    <w:rsid w:val="002D5189"/>
    <w:rsid w:val="002E4905"/>
    <w:rsid w:val="002E78AD"/>
    <w:rsid w:val="002F03F4"/>
    <w:rsid w:val="002F635F"/>
    <w:rsid w:val="003009FD"/>
    <w:rsid w:val="00302A04"/>
    <w:rsid w:val="00305F80"/>
    <w:rsid w:val="00311F2A"/>
    <w:rsid w:val="00314805"/>
    <w:rsid w:val="00316C8E"/>
    <w:rsid w:val="0032205A"/>
    <w:rsid w:val="003366E6"/>
    <w:rsid w:val="00340E52"/>
    <w:rsid w:val="00351731"/>
    <w:rsid w:val="00351BAF"/>
    <w:rsid w:val="003527E4"/>
    <w:rsid w:val="00363280"/>
    <w:rsid w:val="00372425"/>
    <w:rsid w:val="0037733C"/>
    <w:rsid w:val="003778B8"/>
    <w:rsid w:val="003808D8"/>
    <w:rsid w:val="00384624"/>
    <w:rsid w:val="00384AB5"/>
    <w:rsid w:val="003863AB"/>
    <w:rsid w:val="00392845"/>
    <w:rsid w:val="003A6EE9"/>
    <w:rsid w:val="003A7681"/>
    <w:rsid w:val="003C0F0A"/>
    <w:rsid w:val="003D0D31"/>
    <w:rsid w:val="003D2BFF"/>
    <w:rsid w:val="003D4D6F"/>
    <w:rsid w:val="003D70EA"/>
    <w:rsid w:val="003E5196"/>
    <w:rsid w:val="00424F67"/>
    <w:rsid w:val="00434639"/>
    <w:rsid w:val="004424EC"/>
    <w:rsid w:val="004468B6"/>
    <w:rsid w:val="004501D7"/>
    <w:rsid w:val="00454038"/>
    <w:rsid w:val="00454E95"/>
    <w:rsid w:val="0046298B"/>
    <w:rsid w:val="004631DF"/>
    <w:rsid w:val="00463899"/>
    <w:rsid w:val="004748A7"/>
    <w:rsid w:val="00475851"/>
    <w:rsid w:val="00476947"/>
    <w:rsid w:val="00483ED6"/>
    <w:rsid w:val="00486D56"/>
    <w:rsid w:val="004871B9"/>
    <w:rsid w:val="00487527"/>
    <w:rsid w:val="004905D9"/>
    <w:rsid w:val="00490C5C"/>
    <w:rsid w:val="004919F1"/>
    <w:rsid w:val="0049245E"/>
    <w:rsid w:val="00493E89"/>
    <w:rsid w:val="00497E9A"/>
    <w:rsid w:val="004A07CE"/>
    <w:rsid w:val="004B2FD2"/>
    <w:rsid w:val="004D28A0"/>
    <w:rsid w:val="004D41C3"/>
    <w:rsid w:val="004F0B43"/>
    <w:rsid w:val="004F4D17"/>
    <w:rsid w:val="00502498"/>
    <w:rsid w:val="00504C7C"/>
    <w:rsid w:val="00516777"/>
    <w:rsid w:val="005262B6"/>
    <w:rsid w:val="00527DB1"/>
    <w:rsid w:val="005310FC"/>
    <w:rsid w:val="00534DF0"/>
    <w:rsid w:val="00535C37"/>
    <w:rsid w:val="00535FFB"/>
    <w:rsid w:val="00536785"/>
    <w:rsid w:val="005416E5"/>
    <w:rsid w:val="00542B04"/>
    <w:rsid w:val="00543BAD"/>
    <w:rsid w:val="005626A8"/>
    <w:rsid w:val="00576DCB"/>
    <w:rsid w:val="005773A9"/>
    <w:rsid w:val="00577496"/>
    <w:rsid w:val="00581DC4"/>
    <w:rsid w:val="0058281A"/>
    <w:rsid w:val="0058380C"/>
    <w:rsid w:val="0058392E"/>
    <w:rsid w:val="00586452"/>
    <w:rsid w:val="0059108C"/>
    <w:rsid w:val="005A0B6C"/>
    <w:rsid w:val="005A57E9"/>
    <w:rsid w:val="005B37FD"/>
    <w:rsid w:val="005B5712"/>
    <w:rsid w:val="005B667F"/>
    <w:rsid w:val="005B6A15"/>
    <w:rsid w:val="005C080F"/>
    <w:rsid w:val="005C1CC2"/>
    <w:rsid w:val="005C7F24"/>
    <w:rsid w:val="005D3A27"/>
    <w:rsid w:val="005D7AFD"/>
    <w:rsid w:val="005F2736"/>
    <w:rsid w:val="00602BFB"/>
    <w:rsid w:val="00605D31"/>
    <w:rsid w:val="0061195F"/>
    <w:rsid w:val="00612E59"/>
    <w:rsid w:val="0061434C"/>
    <w:rsid w:val="00621037"/>
    <w:rsid w:val="006219F5"/>
    <w:rsid w:val="00626498"/>
    <w:rsid w:val="00635987"/>
    <w:rsid w:val="006368FB"/>
    <w:rsid w:val="00637F8A"/>
    <w:rsid w:val="00643C05"/>
    <w:rsid w:val="00645E81"/>
    <w:rsid w:val="00646D16"/>
    <w:rsid w:val="00650CEF"/>
    <w:rsid w:val="006523F3"/>
    <w:rsid w:val="00652E37"/>
    <w:rsid w:val="00654F05"/>
    <w:rsid w:val="00670D09"/>
    <w:rsid w:val="00674EBB"/>
    <w:rsid w:val="00680981"/>
    <w:rsid w:val="00681303"/>
    <w:rsid w:val="00687845"/>
    <w:rsid w:val="0068790C"/>
    <w:rsid w:val="00691E9C"/>
    <w:rsid w:val="00693E0D"/>
    <w:rsid w:val="006A57CE"/>
    <w:rsid w:val="006C2431"/>
    <w:rsid w:val="006D0BC5"/>
    <w:rsid w:val="006D275D"/>
    <w:rsid w:val="006D570C"/>
    <w:rsid w:val="006D7080"/>
    <w:rsid w:val="006F0FBE"/>
    <w:rsid w:val="006F1AA3"/>
    <w:rsid w:val="006F36DF"/>
    <w:rsid w:val="00700EDF"/>
    <w:rsid w:val="007064E0"/>
    <w:rsid w:val="00706761"/>
    <w:rsid w:val="007119A6"/>
    <w:rsid w:val="007131D2"/>
    <w:rsid w:val="0071351F"/>
    <w:rsid w:val="007158E4"/>
    <w:rsid w:val="00717F85"/>
    <w:rsid w:val="007232FA"/>
    <w:rsid w:val="007275AA"/>
    <w:rsid w:val="00727E41"/>
    <w:rsid w:val="00751E31"/>
    <w:rsid w:val="00756450"/>
    <w:rsid w:val="00766FB5"/>
    <w:rsid w:val="0077323F"/>
    <w:rsid w:val="00774063"/>
    <w:rsid w:val="00776D38"/>
    <w:rsid w:val="00785DAB"/>
    <w:rsid w:val="00787684"/>
    <w:rsid w:val="00793D32"/>
    <w:rsid w:val="00797A37"/>
    <w:rsid w:val="00797CAA"/>
    <w:rsid w:val="007A0ECB"/>
    <w:rsid w:val="007A25C4"/>
    <w:rsid w:val="007B28FB"/>
    <w:rsid w:val="007B3960"/>
    <w:rsid w:val="007D0710"/>
    <w:rsid w:val="007D45B3"/>
    <w:rsid w:val="007F2BEC"/>
    <w:rsid w:val="007F5652"/>
    <w:rsid w:val="007F5847"/>
    <w:rsid w:val="0080038B"/>
    <w:rsid w:val="008018D1"/>
    <w:rsid w:val="00801C61"/>
    <w:rsid w:val="00802167"/>
    <w:rsid w:val="00803ECE"/>
    <w:rsid w:val="00805526"/>
    <w:rsid w:val="00806F94"/>
    <w:rsid w:val="00810C06"/>
    <w:rsid w:val="00811013"/>
    <w:rsid w:val="00824F22"/>
    <w:rsid w:val="0082525D"/>
    <w:rsid w:val="00831546"/>
    <w:rsid w:val="0083681F"/>
    <w:rsid w:val="00837F58"/>
    <w:rsid w:val="00840F9E"/>
    <w:rsid w:val="00854337"/>
    <w:rsid w:val="00856433"/>
    <w:rsid w:val="00856556"/>
    <w:rsid w:val="0086211D"/>
    <w:rsid w:val="00864D3C"/>
    <w:rsid w:val="008804DA"/>
    <w:rsid w:val="00881448"/>
    <w:rsid w:val="00882B63"/>
    <w:rsid w:val="008A1307"/>
    <w:rsid w:val="008A5CC1"/>
    <w:rsid w:val="008B0B40"/>
    <w:rsid w:val="008B0DA8"/>
    <w:rsid w:val="008B7CFB"/>
    <w:rsid w:val="008B7FED"/>
    <w:rsid w:val="008C16E3"/>
    <w:rsid w:val="008C71F3"/>
    <w:rsid w:val="00910292"/>
    <w:rsid w:val="00920394"/>
    <w:rsid w:val="00927ADA"/>
    <w:rsid w:val="00933EAF"/>
    <w:rsid w:val="0093743A"/>
    <w:rsid w:val="0094388A"/>
    <w:rsid w:val="0095696C"/>
    <w:rsid w:val="00965DC4"/>
    <w:rsid w:val="009722D2"/>
    <w:rsid w:val="009776CE"/>
    <w:rsid w:val="009828BD"/>
    <w:rsid w:val="009909BA"/>
    <w:rsid w:val="009953E8"/>
    <w:rsid w:val="00996973"/>
    <w:rsid w:val="009A547E"/>
    <w:rsid w:val="009A6424"/>
    <w:rsid w:val="009B1E4A"/>
    <w:rsid w:val="009B784A"/>
    <w:rsid w:val="009C41F1"/>
    <w:rsid w:val="009C6778"/>
    <w:rsid w:val="009C7D4F"/>
    <w:rsid w:val="009D5EA5"/>
    <w:rsid w:val="009D6432"/>
    <w:rsid w:val="009E4134"/>
    <w:rsid w:val="009F2C1E"/>
    <w:rsid w:val="009F5021"/>
    <w:rsid w:val="009F6FC8"/>
    <w:rsid w:val="00A127DF"/>
    <w:rsid w:val="00A13368"/>
    <w:rsid w:val="00A137A3"/>
    <w:rsid w:val="00A1732E"/>
    <w:rsid w:val="00A2402F"/>
    <w:rsid w:val="00A25D4D"/>
    <w:rsid w:val="00A31D5E"/>
    <w:rsid w:val="00A3203C"/>
    <w:rsid w:val="00A37318"/>
    <w:rsid w:val="00A4357C"/>
    <w:rsid w:val="00A44968"/>
    <w:rsid w:val="00A631D5"/>
    <w:rsid w:val="00A65A8C"/>
    <w:rsid w:val="00A65C7B"/>
    <w:rsid w:val="00A667A8"/>
    <w:rsid w:val="00A7330D"/>
    <w:rsid w:val="00A7766F"/>
    <w:rsid w:val="00A81B2B"/>
    <w:rsid w:val="00A871CF"/>
    <w:rsid w:val="00A950E3"/>
    <w:rsid w:val="00A95262"/>
    <w:rsid w:val="00A97492"/>
    <w:rsid w:val="00AA2BC3"/>
    <w:rsid w:val="00AB3BE3"/>
    <w:rsid w:val="00AB61C8"/>
    <w:rsid w:val="00AD0879"/>
    <w:rsid w:val="00AE3433"/>
    <w:rsid w:val="00AF01F4"/>
    <w:rsid w:val="00AF1D54"/>
    <w:rsid w:val="00AF5077"/>
    <w:rsid w:val="00AF54AD"/>
    <w:rsid w:val="00B03331"/>
    <w:rsid w:val="00B047C5"/>
    <w:rsid w:val="00B0549C"/>
    <w:rsid w:val="00B1262C"/>
    <w:rsid w:val="00B15FEA"/>
    <w:rsid w:val="00B262B0"/>
    <w:rsid w:val="00B300FB"/>
    <w:rsid w:val="00B30C7D"/>
    <w:rsid w:val="00B311CF"/>
    <w:rsid w:val="00B3619F"/>
    <w:rsid w:val="00B40C23"/>
    <w:rsid w:val="00B4261D"/>
    <w:rsid w:val="00B5145E"/>
    <w:rsid w:val="00B52B7A"/>
    <w:rsid w:val="00B54127"/>
    <w:rsid w:val="00B55AC3"/>
    <w:rsid w:val="00B56B8A"/>
    <w:rsid w:val="00B633B2"/>
    <w:rsid w:val="00B64A10"/>
    <w:rsid w:val="00B65816"/>
    <w:rsid w:val="00B75347"/>
    <w:rsid w:val="00B76AA9"/>
    <w:rsid w:val="00B85299"/>
    <w:rsid w:val="00B91EB9"/>
    <w:rsid w:val="00B92261"/>
    <w:rsid w:val="00B92663"/>
    <w:rsid w:val="00BA0554"/>
    <w:rsid w:val="00BA4CDF"/>
    <w:rsid w:val="00BA4FC3"/>
    <w:rsid w:val="00BA5AF2"/>
    <w:rsid w:val="00BA5EA4"/>
    <w:rsid w:val="00BA71D2"/>
    <w:rsid w:val="00BB291C"/>
    <w:rsid w:val="00BC59AE"/>
    <w:rsid w:val="00BC5F98"/>
    <w:rsid w:val="00BD018E"/>
    <w:rsid w:val="00BD51A6"/>
    <w:rsid w:val="00BD7B1A"/>
    <w:rsid w:val="00BE068D"/>
    <w:rsid w:val="00BE2256"/>
    <w:rsid w:val="00BE397D"/>
    <w:rsid w:val="00BE430C"/>
    <w:rsid w:val="00BF358E"/>
    <w:rsid w:val="00BF4252"/>
    <w:rsid w:val="00C079D2"/>
    <w:rsid w:val="00C07F1A"/>
    <w:rsid w:val="00C21495"/>
    <w:rsid w:val="00C22907"/>
    <w:rsid w:val="00C264CB"/>
    <w:rsid w:val="00C344CE"/>
    <w:rsid w:val="00C45512"/>
    <w:rsid w:val="00C45E16"/>
    <w:rsid w:val="00C50C9F"/>
    <w:rsid w:val="00C53E99"/>
    <w:rsid w:val="00C6049C"/>
    <w:rsid w:val="00C6680A"/>
    <w:rsid w:val="00C76947"/>
    <w:rsid w:val="00C80AB1"/>
    <w:rsid w:val="00C84435"/>
    <w:rsid w:val="00C8701A"/>
    <w:rsid w:val="00C9092F"/>
    <w:rsid w:val="00C92E3C"/>
    <w:rsid w:val="00C951E8"/>
    <w:rsid w:val="00CA42A9"/>
    <w:rsid w:val="00CA5F93"/>
    <w:rsid w:val="00CB1E55"/>
    <w:rsid w:val="00CB383F"/>
    <w:rsid w:val="00CB53C9"/>
    <w:rsid w:val="00CD717A"/>
    <w:rsid w:val="00CD7262"/>
    <w:rsid w:val="00CD76F2"/>
    <w:rsid w:val="00CE001D"/>
    <w:rsid w:val="00CE7422"/>
    <w:rsid w:val="00CF4122"/>
    <w:rsid w:val="00D070BA"/>
    <w:rsid w:val="00D10619"/>
    <w:rsid w:val="00D128BF"/>
    <w:rsid w:val="00D14C22"/>
    <w:rsid w:val="00D14EFE"/>
    <w:rsid w:val="00D179B4"/>
    <w:rsid w:val="00D20AAB"/>
    <w:rsid w:val="00D2332E"/>
    <w:rsid w:val="00D403CE"/>
    <w:rsid w:val="00D414F2"/>
    <w:rsid w:val="00D41817"/>
    <w:rsid w:val="00D44F67"/>
    <w:rsid w:val="00D52EE7"/>
    <w:rsid w:val="00D5483D"/>
    <w:rsid w:val="00D552EE"/>
    <w:rsid w:val="00D61B2D"/>
    <w:rsid w:val="00D620AA"/>
    <w:rsid w:val="00D63277"/>
    <w:rsid w:val="00D643CD"/>
    <w:rsid w:val="00D6507F"/>
    <w:rsid w:val="00D6521A"/>
    <w:rsid w:val="00D7587D"/>
    <w:rsid w:val="00D92C80"/>
    <w:rsid w:val="00D97E96"/>
    <w:rsid w:val="00DA1A38"/>
    <w:rsid w:val="00DC67DE"/>
    <w:rsid w:val="00DD14FF"/>
    <w:rsid w:val="00DE6E8C"/>
    <w:rsid w:val="00DF3754"/>
    <w:rsid w:val="00DF700E"/>
    <w:rsid w:val="00DF7D0A"/>
    <w:rsid w:val="00E05346"/>
    <w:rsid w:val="00E07B87"/>
    <w:rsid w:val="00E10D74"/>
    <w:rsid w:val="00E20B3E"/>
    <w:rsid w:val="00E33C2D"/>
    <w:rsid w:val="00E4238E"/>
    <w:rsid w:val="00E44209"/>
    <w:rsid w:val="00E45BB5"/>
    <w:rsid w:val="00E462FC"/>
    <w:rsid w:val="00E62184"/>
    <w:rsid w:val="00E62C59"/>
    <w:rsid w:val="00E6481E"/>
    <w:rsid w:val="00E66D25"/>
    <w:rsid w:val="00E72125"/>
    <w:rsid w:val="00E83334"/>
    <w:rsid w:val="00E841D9"/>
    <w:rsid w:val="00E84248"/>
    <w:rsid w:val="00E84BC5"/>
    <w:rsid w:val="00E95E08"/>
    <w:rsid w:val="00EA4635"/>
    <w:rsid w:val="00EA77DE"/>
    <w:rsid w:val="00EB513C"/>
    <w:rsid w:val="00EB5495"/>
    <w:rsid w:val="00ED0F50"/>
    <w:rsid w:val="00ED4999"/>
    <w:rsid w:val="00ED4A5E"/>
    <w:rsid w:val="00ED74F4"/>
    <w:rsid w:val="00ED7943"/>
    <w:rsid w:val="00EE28A9"/>
    <w:rsid w:val="00EE6DA0"/>
    <w:rsid w:val="00EF3621"/>
    <w:rsid w:val="00EF7B2B"/>
    <w:rsid w:val="00F02022"/>
    <w:rsid w:val="00F02222"/>
    <w:rsid w:val="00F03748"/>
    <w:rsid w:val="00F03CA8"/>
    <w:rsid w:val="00F213BC"/>
    <w:rsid w:val="00F33DBD"/>
    <w:rsid w:val="00F46121"/>
    <w:rsid w:val="00F47FC0"/>
    <w:rsid w:val="00F50CC3"/>
    <w:rsid w:val="00F53CEB"/>
    <w:rsid w:val="00F666F5"/>
    <w:rsid w:val="00F67A43"/>
    <w:rsid w:val="00F7286C"/>
    <w:rsid w:val="00F80A0A"/>
    <w:rsid w:val="00F83A58"/>
    <w:rsid w:val="00F852BC"/>
    <w:rsid w:val="00F912E2"/>
    <w:rsid w:val="00F917EA"/>
    <w:rsid w:val="00F92BDA"/>
    <w:rsid w:val="00F94474"/>
    <w:rsid w:val="00FA2C0C"/>
    <w:rsid w:val="00FB0148"/>
    <w:rsid w:val="00FC41BE"/>
    <w:rsid w:val="00FD1735"/>
    <w:rsid w:val="00FE2435"/>
    <w:rsid w:val="00FE593F"/>
    <w:rsid w:val="00FE787C"/>
    <w:rsid w:val="00FF0462"/>
    <w:rsid w:val="00FF3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98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6298B"/>
    <w:pPr>
      <w:keepNext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F36DF"/>
    <w:rPr>
      <w:rFonts w:ascii="Cambria" w:hAnsi="Cambria" w:cs="Cambria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F36D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ED74F4"/>
  </w:style>
  <w:style w:type="paragraph" w:styleId="Footer">
    <w:name w:val="footer"/>
    <w:basedOn w:val="Normal"/>
    <w:link w:val="FooterChar"/>
    <w:uiPriority w:val="99"/>
    <w:rsid w:val="00ED74F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F36DF"/>
    <w:rPr>
      <w:sz w:val="24"/>
      <w:szCs w:val="24"/>
    </w:rPr>
  </w:style>
  <w:style w:type="table" w:styleId="TableGrid">
    <w:name w:val="Table Grid"/>
    <w:basedOn w:val="TableNormal"/>
    <w:uiPriority w:val="99"/>
    <w:rsid w:val="00027ED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55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36DF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8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759</TotalTime>
  <Pages>6</Pages>
  <Words>1008</Words>
  <Characters>5751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>Shankar's Birthday falls on 25th July.  Don't Forget to wish him</dc:description>
  <cp:lastModifiedBy>pk</cp:lastModifiedBy>
  <cp:revision>414</cp:revision>
  <cp:lastPrinted>2018-12-12T09:38:00Z</cp:lastPrinted>
  <dcterms:created xsi:type="dcterms:W3CDTF">2008-03-18T11:54:00Z</dcterms:created>
  <dcterms:modified xsi:type="dcterms:W3CDTF">2020-11-09T08:36:00Z</dcterms:modified>
</cp:coreProperties>
</file>