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E71" w:rsidRDefault="00C17E71" w:rsidP="00883537">
      <w:pPr>
        <w:jc w:val="both"/>
      </w:pPr>
      <w:r>
        <w:rPr>
          <w:noProof/>
        </w:rPr>
        <w:pict>
          <v:rect id="_x0000_s1026" style="position:absolute;left:0;text-align:left;margin-left:551.75pt;margin-top:-3.25pt;width:243pt;height:138.25pt;z-index:251658240" stroked="f">
            <v:textbox style="mso-next-textbox:#_x0000_s1026">
              <w:txbxContent>
                <w:p w:rsidR="00C17E71" w:rsidRPr="00827B7D" w:rsidRDefault="00C17E71" w:rsidP="00CC3C7E">
                  <w:pPr>
                    <w:spacing w:line="360" w:lineRule="auto"/>
                    <w:rPr>
                      <w:b/>
                      <w:bCs/>
                      <w:sz w:val="26"/>
                      <w:szCs w:val="26"/>
                    </w:rPr>
                  </w:pPr>
                  <w:r w:rsidRPr="00827B7D">
                    <w:rPr>
                      <w:b/>
                      <w:bCs/>
                      <w:sz w:val="26"/>
                      <w:szCs w:val="26"/>
                    </w:rPr>
                    <w:t>УТВЕРЖДАЮ</w:t>
                  </w:r>
                </w:p>
                <w:p w:rsidR="00C17E71" w:rsidRPr="007D4EB0" w:rsidRDefault="00C17E71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C17E71" w:rsidRPr="007D4EB0" w:rsidRDefault="00C17E71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Торбеевского</w:t>
                  </w:r>
                  <w:r w:rsidRPr="007D4EB0"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C17E71" w:rsidRPr="007D4EB0" w:rsidRDefault="00C17E71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C17E71" w:rsidRPr="007D4EB0" w:rsidRDefault="00C17E71" w:rsidP="00CC3C7E">
                  <w:pPr>
                    <w:rPr>
                      <w:sz w:val="26"/>
                      <w:szCs w:val="26"/>
                    </w:rPr>
                  </w:pPr>
                </w:p>
                <w:p w:rsidR="00C17E71" w:rsidRPr="007D4EB0" w:rsidRDefault="00C17E71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</w:t>
                  </w:r>
                  <w:r w:rsidRPr="007D4EB0">
                    <w:rPr>
                      <w:sz w:val="26"/>
                      <w:szCs w:val="26"/>
                    </w:rPr>
                    <w:t xml:space="preserve">             </w:t>
                  </w:r>
                  <w:r>
                    <w:rPr>
                      <w:sz w:val="26"/>
                      <w:szCs w:val="26"/>
                    </w:rPr>
                    <w:t xml:space="preserve">              Е.Ю. Игонькина</w:t>
                  </w:r>
                </w:p>
                <w:p w:rsidR="00C17E71" w:rsidRPr="007D4EB0" w:rsidRDefault="00C17E71" w:rsidP="00CC3C7E">
                  <w:pPr>
                    <w:rPr>
                      <w:sz w:val="26"/>
                      <w:szCs w:val="26"/>
                    </w:rPr>
                  </w:pPr>
                </w:p>
                <w:p w:rsidR="00C17E71" w:rsidRPr="007D4EB0" w:rsidRDefault="00C17E71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«____» ________________ 2020 г.</w:t>
                  </w:r>
                </w:p>
                <w:p w:rsidR="00C17E71" w:rsidRPr="00873C99" w:rsidRDefault="00C17E71" w:rsidP="00CC3C7E"/>
                <w:p w:rsidR="00C17E71" w:rsidRPr="00873C99" w:rsidRDefault="00C17E71" w:rsidP="00CC3C7E"/>
              </w:txbxContent>
            </v:textbox>
          </v:rect>
        </w:pict>
      </w:r>
    </w:p>
    <w:p w:rsidR="00C17E71" w:rsidRDefault="00C17E71" w:rsidP="00873C99"/>
    <w:p w:rsidR="00C17E71" w:rsidRDefault="00C17E71" w:rsidP="00873C99"/>
    <w:p w:rsidR="00C17E71" w:rsidRDefault="00C17E71" w:rsidP="00873C99"/>
    <w:p w:rsidR="00C17E71" w:rsidRDefault="00C17E71" w:rsidP="00873C99"/>
    <w:p w:rsidR="00C17E71" w:rsidRDefault="00C17E71" w:rsidP="00873C99"/>
    <w:p w:rsidR="00C17E71" w:rsidRDefault="00C17E71" w:rsidP="00873C99"/>
    <w:p w:rsidR="00C17E71" w:rsidRDefault="00C17E71" w:rsidP="00873C99"/>
    <w:p w:rsidR="00C17E71" w:rsidRDefault="00C17E71" w:rsidP="00F63BB9">
      <w:pPr>
        <w:jc w:val="center"/>
      </w:pPr>
    </w:p>
    <w:p w:rsidR="00C17E71" w:rsidRDefault="00C17E71" w:rsidP="00F63BB9">
      <w:pPr>
        <w:jc w:val="center"/>
      </w:pPr>
    </w:p>
    <w:p w:rsidR="00C17E71" w:rsidRDefault="00C17E71" w:rsidP="00CC3C7E">
      <w:pPr>
        <w:spacing w:line="360" w:lineRule="auto"/>
        <w:jc w:val="center"/>
        <w:rPr>
          <w:sz w:val="8"/>
          <w:szCs w:val="8"/>
        </w:rPr>
      </w:pPr>
    </w:p>
    <w:p w:rsidR="00C17E71" w:rsidRPr="00141295" w:rsidRDefault="00C17E71" w:rsidP="00CC3C7E">
      <w:pPr>
        <w:spacing w:line="360" w:lineRule="auto"/>
        <w:jc w:val="center"/>
        <w:rPr>
          <w:b/>
          <w:bCs/>
          <w:sz w:val="16"/>
          <w:szCs w:val="16"/>
        </w:rPr>
      </w:pPr>
    </w:p>
    <w:p w:rsidR="00C17E71" w:rsidRPr="00141295" w:rsidRDefault="00C17E71" w:rsidP="00CC3C7E">
      <w:pPr>
        <w:spacing w:line="360" w:lineRule="auto"/>
        <w:jc w:val="center"/>
        <w:rPr>
          <w:b/>
          <w:bCs/>
          <w:sz w:val="26"/>
          <w:szCs w:val="26"/>
        </w:rPr>
      </w:pPr>
      <w:r w:rsidRPr="00141295">
        <w:rPr>
          <w:b/>
          <w:bCs/>
          <w:sz w:val="26"/>
          <w:szCs w:val="26"/>
        </w:rPr>
        <w:t>Отчет</w:t>
      </w:r>
    </w:p>
    <w:p w:rsidR="00C17E71" w:rsidRDefault="00C17E71" w:rsidP="00141295">
      <w:pPr>
        <w:jc w:val="center"/>
        <w:rPr>
          <w:b/>
          <w:bCs/>
          <w:sz w:val="26"/>
          <w:szCs w:val="26"/>
        </w:rPr>
      </w:pPr>
      <w:r w:rsidRPr="00141295">
        <w:rPr>
          <w:b/>
          <w:bCs/>
          <w:sz w:val="26"/>
          <w:szCs w:val="26"/>
        </w:rPr>
        <w:t>о работе МК</w:t>
      </w:r>
      <w:r>
        <w:rPr>
          <w:b/>
          <w:bCs/>
          <w:sz w:val="26"/>
          <w:szCs w:val="26"/>
        </w:rPr>
        <w:t>А</w:t>
      </w:r>
      <w:r w:rsidRPr="00141295">
        <w:rPr>
          <w:b/>
          <w:bCs/>
          <w:sz w:val="26"/>
          <w:szCs w:val="26"/>
        </w:rPr>
        <w:t xml:space="preserve">У </w:t>
      </w:r>
      <w:r>
        <w:rPr>
          <w:b/>
          <w:bCs/>
          <w:sz w:val="26"/>
          <w:szCs w:val="26"/>
        </w:rPr>
        <w:t xml:space="preserve">«Объединенного межведомственного архива документов по личному составу </w:t>
      </w:r>
    </w:p>
    <w:p w:rsidR="00C17E71" w:rsidRDefault="00C17E71" w:rsidP="0014129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Торбеевского </w:t>
      </w:r>
      <w:r w:rsidRPr="00141295">
        <w:rPr>
          <w:b/>
          <w:bCs/>
          <w:sz w:val="26"/>
          <w:szCs w:val="26"/>
        </w:rPr>
        <w:t>муниципального района Республики Мордовия</w:t>
      </w:r>
      <w:r>
        <w:rPr>
          <w:b/>
          <w:bCs/>
          <w:sz w:val="26"/>
          <w:szCs w:val="26"/>
        </w:rPr>
        <w:t>»</w:t>
      </w:r>
      <w:r w:rsidRPr="00141295">
        <w:rPr>
          <w:b/>
          <w:bCs/>
          <w:sz w:val="26"/>
          <w:szCs w:val="26"/>
        </w:rPr>
        <w:t xml:space="preserve"> </w:t>
      </w:r>
    </w:p>
    <w:p w:rsidR="00C17E71" w:rsidRPr="00141295" w:rsidRDefault="00C17E71" w:rsidP="00141295">
      <w:pPr>
        <w:jc w:val="center"/>
        <w:rPr>
          <w:b/>
          <w:bCs/>
          <w:sz w:val="16"/>
          <w:szCs w:val="16"/>
        </w:rPr>
      </w:pPr>
    </w:p>
    <w:p w:rsidR="00C17E71" w:rsidRDefault="00C17E71" w:rsidP="00A50E71">
      <w:pPr>
        <w:spacing w:line="360" w:lineRule="auto"/>
        <w:jc w:val="center"/>
        <w:rPr>
          <w:b/>
          <w:bCs/>
          <w:sz w:val="2"/>
          <w:szCs w:val="2"/>
        </w:rPr>
      </w:pPr>
      <w:r>
        <w:rPr>
          <w:b/>
          <w:bCs/>
          <w:sz w:val="26"/>
          <w:szCs w:val="26"/>
        </w:rPr>
        <w:t>за 3 квартал  2020</w:t>
      </w:r>
      <w:r w:rsidRPr="00141295">
        <w:rPr>
          <w:b/>
          <w:bCs/>
          <w:sz w:val="26"/>
          <w:szCs w:val="26"/>
        </w:rPr>
        <w:t xml:space="preserve"> года</w:t>
      </w:r>
    </w:p>
    <w:p w:rsidR="00C17E71" w:rsidRDefault="00C17E71" w:rsidP="00A50E71">
      <w:pPr>
        <w:spacing w:line="360" w:lineRule="auto"/>
        <w:jc w:val="center"/>
        <w:rPr>
          <w:b/>
          <w:bCs/>
          <w:sz w:val="2"/>
          <w:szCs w:val="2"/>
        </w:rPr>
      </w:pPr>
    </w:p>
    <w:p w:rsidR="00C17E71" w:rsidRDefault="00C17E71" w:rsidP="00A50E71">
      <w:pPr>
        <w:spacing w:line="360" w:lineRule="auto"/>
        <w:jc w:val="center"/>
        <w:rPr>
          <w:b/>
          <w:bCs/>
          <w:sz w:val="2"/>
          <w:szCs w:val="2"/>
        </w:rPr>
      </w:pPr>
    </w:p>
    <w:p w:rsidR="00C17E71" w:rsidRDefault="00C17E71" w:rsidP="00A50E71">
      <w:pPr>
        <w:spacing w:line="360" w:lineRule="auto"/>
        <w:jc w:val="center"/>
        <w:rPr>
          <w:b/>
          <w:bCs/>
          <w:sz w:val="2"/>
          <w:szCs w:val="2"/>
        </w:rPr>
      </w:pPr>
    </w:p>
    <w:p w:rsidR="00C17E71" w:rsidRPr="00DC33F3" w:rsidRDefault="00C17E71" w:rsidP="00A50E71">
      <w:pPr>
        <w:spacing w:line="360" w:lineRule="auto"/>
        <w:jc w:val="center"/>
        <w:rPr>
          <w:b/>
          <w:bCs/>
          <w:sz w:val="2"/>
          <w:szCs w:val="2"/>
        </w:rPr>
      </w:pPr>
    </w:p>
    <w:tbl>
      <w:tblPr>
        <w:tblW w:w="1568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C17E71">
        <w:tc>
          <w:tcPr>
            <w:tcW w:w="1202" w:type="dxa"/>
            <w:vMerge w:val="restart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Индексы</w:t>
            </w:r>
          </w:p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Ед. изм.</w:t>
            </w:r>
          </w:p>
        </w:tc>
        <w:tc>
          <w:tcPr>
            <w:tcW w:w="1342" w:type="dxa"/>
            <w:vMerge w:val="restart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Расчетная</w:t>
            </w:r>
          </w:p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норма времени</w:t>
            </w:r>
          </w:p>
        </w:tc>
        <w:tc>
          <w:tcPr>
            <w:tcW w:w="4804" w:type="dxa"/>
            <w:gridSpan w:val="5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C17E71" w:rsidRPr="00647035" w:rsidRDefault="00C17E71" w:rsidP="004477CE">
            <w:pPr>
              <w:rPr>
                <w:b/>
                <w:bCs/>
              </w:rPr>
            </w:pPr>
            <w:r w:rsidRPr="00647035">
              <w:rPr>
                <w:b/>
                <w:bCs/>
              </w:rPr>
              <w:t>Бюджет рабочего времени</w:t>
            </w:r>
          </w:p>
        </w:tc>
      </w:tr>
      <w:tr w:rsidR="00C17E71">
        <w:tc>
          <w:tcPr>
            <w:tcW w:w="1202" w:type="dxa"/>
            <w:vMerge/>
          </w:tcPr>
          <w:p w:rsidR="00C17E71" w:rsidRDefault="00C17E71" w:rsidP="00647035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C17E71" w:rsidRDefault="00C17E71" w:rsidP="00647035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C17E71" w:rsidRDefault="00C17E71" w:rsidP="00647035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C17E71" w:rsidRDefault="00C17E71" w:rsidP="00647035">
            <w:pPr>
              <w:spacing w:line="360" w:lineRule="auto"/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spacing w:line="360" w:lineRule="auto"/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План</w:t>
            </w:r>
          </w:p>
        </w:tc>
        <w:tc>
          <w:tcPr>
            <w:tcW w:w="1043" w:type="dxa"/>
            <w:gridSpan w:val="2"/>
          </w:tcPr>
          <w:p w:rsidR="00C17E71" w:rsidRPr="00647035" w:rsidRDefault="00C17E71" w:rsidP="00647035">
            <w:pPr>
              <w:spacing w:line="360" w:lineRule="auto"/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Факт</w:t>
            </w: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С начала года</w:t>
            </w: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Факт в</w:t>
            </w:r>
          </w:p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нормо-дн.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spacing w:line="360" w:lineRule="auto"/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План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spacing w:line="360" w:lineRule="auto"/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Факт</w:t>
            </w:r>
          </w:p>
        </w:tc>
      </w:tr>
      <w:tr w:rsidR="00C17E71">
        <w:trPr>
          <w:trHeight w:val="247"/>
        </w:trPr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1</w:t>
            </w:r>
          </w:p>
        </w:tc>
        <w:tc>
          <w:tcPr>
            <w:tcW w:w="5458" w:type="dxa"/>
            <w:gridSpan w:val="2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2</w:t>
            </w:r>
          </w:p>
        </w:tc>
        <w:tc>
          <w:tcPr>
            <w:tcW w:w="1080" w:type="dxa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3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4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5</w:t>
            </w:r>
          </w:p>
        </w:tc>
        <w:tc>
          <w:tcPr>
            <w:tcW w:w="1043" w:type="dxa"/>
            <w:gridSpan w:val="2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6</w:t>
            </w: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7</w:t>
            </w: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8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9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b/>
                <w:bCs/>
              </w:rPr>
            </w:pPr>
            <w:r w:rsidRPr="00647035">
              <w:rPr>
                <w:b/>
                <w:bCs/>
              </w:rPr>
              <w:t>10</w:t>
            </w:r>
          </w:p>
        </w:tc>
      </w:tr>
      <w:tr w:rsidR="00C17E71">
        <w:trPr>
          <w:trHeight w:val="247"/>
        </w:trPr>
        <w:tc>
          <w:tcPr>
            <w:tcW w:w="15686" w:type="dxa"/>
            <w:gridSpan w:val="12"/>
          </w:tcPr>
          <w:p w:rsidR="00C17E71" w:rsidRPr="00647035" w:rsidRDefault="00C17E71" w:rsidP="00647035">
            <w:pPr>
              <w:numPr>
                <w:ilvl w:val="0"/>
                <w:numId w:val="3"/>
              </w:numPr>
              <w:jc w:val="center"/>
              <w:rPr>
                <w:b/>
                <w:bCs/>
                <w:sz w:val="8"/>
                <w:szCs w:val="8"/>
              </w:rPr>
            </w:pPr>
            <w:r w:rsidRPr="00647035">
              <w:rPr>
                <w:b/>
                <w:bCs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C17E71" w:rsidRPr="00647035" w:rsidRDefault="00C17E71" w:rsidP="00647035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C17E71" w:rsidRPr="00647035" w:rsidRDefault="00C17E71" w:rsidP="004477CE">
            <w:pPr>
              <w:rPr>
                <w:b/>
                <w:bCs/>
                <w:spacing w:val="-12"/>
                <w:sz w:val="8"/>
                <w:szCs w:val="8"/>
              </w:rPr>
            </w:pPr>
            <w:r w:rsidRPr="00647035">
              <w:rPr>
                <w:b/>
                <w:bCs/>
                <w:spacing w:val="-12"/>
                <w:sz w:val="26"/>
                <w:szCs w:val="26"/>
              </w:rPr>
              <w:t>Улучшение физического состояния документов:</w:t>
            </w:r>
          </w:p>
          <w:p w:rsidR="00C17E71" w:rsidRPr="00647035" w:rsidRDefault="00C17E71" w:rsidP="004477CE">
            <w:pPr>
              <w:rPr>
                <w:b/>
                <w:bCs/>
                <w:sz w:val="8"/>
                <w:szCs w:val="8"/>
              </w:rPr>
            </w:pPr>
          </w:p>
          <w:p w:rsidR="00C17E71" w:rsidRPr="00647035" w:rsidRDefault="00C17E71" w:rsidP="004477CE">
            <w:pPr>
              <w:rPr>
                <w:b/>
                <w:bCs/>
                <w:sz w:val="8"/>
                <w:szCs w:val="8"/>
              </w:rPr>
            </w:pPr>
          </w:p>
        </w:tc>
        <w:tc>
          <w:tcPr>
            <w:tcW w:w="1080" w:type="dxa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C17E71" w:rsidRPr="00647035" w:rsidRDefault="00C17E71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C17E71" w:rsidRPr="00647035" w:rsidRDefault="00C17E71" w:rsidP="004477CE">
            <w:pPr>
              <w:rPr>
                <w:sz w:val="8"/>
                <w:szCs w:val="8"/>
              </w:rPr>
            </w:pPr>
          </w:p>
          <w:p w:rsidR="00C17E71" w:rsidRPr="00647035" w:rsidRDefault="00C17E71" w:rsidP="004477CE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25</w:t>
            </w: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25</w:t>
            </w: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Картонирование дел</w:t>
            </w:r>
          </w:p>
          <w:p w:rsidR="00C17E71" w:rsidRPr="00647035" w:rsidRDefault="00C17E71" w:rsidP="004477C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Дезинфекция (дезинсекция)</w:t>
            </w:r>
          </w:p>
          <w:p w:rsidR="00C17E71" w:rsidRPr="00647035" w:rsidRDefault="00C17E71" w:rsidP="004477C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1.3.</w:t>
            </w:r>
          </w:p>
        </w:tc>
        <w:tc>
          <w:tcPr>
            <w:tcW w:w="5458" w:type="dxa"/>
            <w:gridSpan w:val="2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5686" w:type="dxa"/>
            <w:gridSpan w:val="12"/>
          </w:tcPr>
          <w:p w:rsidR="00C17E71" w:rsidRPr="00647035" w:rsidRDefault="00C17E71" w:rsidP="00647035">
            <w:pPr>
              <w:jc w:val="center"/>
              <w:rPr>
                <w:b/>
                <w:bCs/>
                <w:sz w:val="8"/>
                <w:szCs w:val="8"/>
              </w:rPr>
            </w:pPr>
            <w:r w:rsidRPr="00647035">
              <w:rPr>
                <w:b/>
                <w:bCs/>
                <w:sz w:val="26"/>
                <w:szCs w:val="26"/>
              </w:rPr>
              <w:t>2. Организация работы с ведомствами</w:t>
            </w:r>
          </w:p>
          <w:p w:rsidR="00C17E71" w:rsidRPr="00647035" w:rsidRDefault="00C17E71" w:rsidP="00647035">
            <w:pPr>
              <w:jc w:val="center"/>
              <w:rPr>
                <w:b/>
                <w:bCs/>
                <w:sz w:val="8"/>
                <w:szCs w:val="8"/>
              </w:rPr>
            </w:pPr>
          </w:p>
          <w:p w:rsidR="00C17E71" w:rsidRPr="00647035" w:rsidRDefault="00C17E71" w:rsidP="00647035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b/>
                <w:bCs/>
                <w:sz w:val="8"/>
                <w:szCs w:val="8"/>
              </w:rPr>
            </w:pPr>
            <w:r w:rsidRPr="00647035">
              <w:rPr>
                <w:b/>
                <w:bCs/>
                <w:sz w:val="26"/>
                <w:szCs w:val="26"/>
              </w:rPr>
              <w:t>Прием документов на хранение в архив:</w:t>
            </w:r>
          </w:p>
          <w:p w:rsidR="00C17E71" w:rsidRPr="00647035" w:rsidRDefault="00C17E71" w:rsidP="004477CE">
            <w:pPr>
              <w:rPr>
                <w:b/>
                <w:bCs/>
                <w:sz w:val="8"/>
                <w:szCs w:val="8"/>
              </w:rPr>
            </w:pPr>
          </w:p>
          <w:p w:rsidR="00C17E71" w:rsidRPr="00647035" w:rsidRDefault="00C17E71" w:rsidP="004477CE">
            <w:pPr>
              <w:rPr>
                <w:b/>
                <w:bCs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от  учреждений списка № 1</w:t>
            </w:r>
          </w:p>
          <w:p w:rsidR="00C17E71" w:rsidRPr="00647035" w:rsidRDefault="00C17E71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151</w:t>
            </w: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от учреждений списка № 2</w:t>
            </w:r>
          </w:p>
          <w:p w:rsidR="00C17E71" w:rsidRPr="00647035" w:rsidRDefault="00C17E71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Составление графика приема дел</w:t>
            </w:r>
          </w:p>
          <w:p w:rsidR="00C17E71" w:rsidRPr="00647035" w:rsidRDefault="00C17E71" w:rsidP="004477C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C17E71" w:rsidRPr="00647035" w:rsidRDefault="00C17E71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143</w:t>
            </w: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C17E71" w:rsidRPr="00647035" w:rsidRDefault="00C17E71" w:rsidP="00647035">
            <w:pPr>
              <w:jc w:val="center"/>
              <w:rPr>
                <w:spacing w:val="-6"/>
                <w:sz w:val="26"/>
                <w:szCs w:val="26"/>
              </w:rPr>
            </w:pPr>
            <w:r w:rsidRPr="00647035">
              <w:rPr>
                <w:spacing w:val="-6"/>
                <w:sz w:val="26"/>
                <w:szCs w:val="26"/>
              </w:rPr>
              <w:t>Проверка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</w:t>
            </w: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Семинар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</w:tc>
        <w:tc>
          <w:tcPr>
            <w:tcW w:w="1260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Организ.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5686" w:type="dxa"/>
            <w:gridSpan w:val="12"/>
          </w:tcPr>
          <w:p w:rsidR="00C17E71" w:rsidRPr="00647035" w:rsidRDefault="00C17E71" w:rsidP="00647035">
            <w:pPr>
              <w:jc w:val="center"/>
              <w:rPr>
                <w:b/>
                <w:bCs/>
                <w:sz w:val="8"/>
                <w:szCs w:val="8"/>
              </w:rPr>
            </w:pPr>
            <w:r w:rsidRPr="00647035">
              <w:rPr>
                <w:b/>
                <w:bCs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C17E71" w:rsidRPr="00647035" w:rsidRDefault="00C17E71" w:rsidP="00647035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154C44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101EDA">
            <w:pPr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</w:tcPr>
          <w:p w:rsidR="00C17E71" w:rsidRPr="00647035" w:rsidRDefault="00C17E71" w:rsidP="00647035">
            <w:pPr>
              <w:jc w:val="center"/>
              <w:rPr>
                <w:spacing w:val="-4"/>
                <w:sz w:val="26"/>
                <w:szCs w:val="26"/>
              </w:rPr>
            </w:pPr>
            <w:r w:rsidRPr="00647035"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136</w:t>
            </w: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532</w:t>
            </w: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</w:t>
            </w: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Запрос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Положит.</w:t>
            </w:r>
          </w:p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3/1</w:t>
            </w:r>
          </w:p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Отрицат.</w:t>
            </w:r>
          </w:p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120</w:t>
            </w:r>
          </w:p>
        </w:tc>
        <w:tc>
          <w:tcPr>
            <w:tcW w:w="919" w:type="dxa"/>
          </w:tcPr>
          <w:p w:rsidR="00C17E71" w:rsidRDefault="00C17E71" w:rsidP="007D7D4D">
            <w:pPr>
              <w:rPr>
                <w:sz w:val="26"/>
                <w:szCs w:val="26"/>
                <w:u w:val="single"/>
              </w:rPr>
            </w:pPr>
            <w:r w:rsidRPr="00647035">
              <w:rPr>
                <w:sz w:val="26"/>
                <w:szCs w:val="26"/>
                <w:u w:val="single"/>
              </w:rPr>
              <w:t xml:space="preserve">  </w:t>
            </w:r>
            <w:r>
              <w:rPr>
                <w:sz w:val="26"/>
                <w:szCs w:val="26"/>
                <w:u w:val="single"/>
              </w:rPr>
              <w:t>212</w:t>
            </w:r>
          </w:p>
          <w:p w:rsidR="00C17E71" w:rsidRPr="00F475EB" w:rsidRDefault="00C17E71" w:rsidP="007D7D4D">
            <w:pPr>
              <w:rPr>
                <w:sz w:val="26"/>
                <w:szCs w:val="26"/>
              </w:rPr>
            </w:pPr>
            <w:r w:rsidRPr="00F475EB">
              <w:rPr>
                <w:sz w:val="26"/>
                <w:szCs w:val="26"/>
              </w:rPr>
              <w:t>201+</w:t>
            </w:r>
          </w:p>
        </w:tc>
        <w:tc>
          <w:tcPr>
            <w:tcW w:w="1241" w:type="dxa"/>
          </w:tcPr>
          <w:p w:rsidR="00C17E71" w:rsidRPr="00647035" w:rsidRDefault="00C17E71" w:rsidP="00C30E75">
            <w:pPr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   849</w:t>
            </w:r>
          </w:p>
          <w:p w:rsidR="00C17E71" w:rsidRPr="00647035" w:rsidRDefault="00C17E71" w:rsidP="00647035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 xml:space="preserve"> 822</w:t>
            </w:r>
            <w:r w:rsidRPr="00647035">
              <w:rPr>
                <w:sz w:val="26"/>
                <w:szCs w:val="26"/>
              </w:rPr>
              <w:t>+</w:t>
            </w: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647035">
              <w:rPr>
                <w:sz w:val="26"/>
                <w:szCs w:val="26"/>
              </w:rPr>
              <w:t>5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C17E71" w:rsidRPr="00647035" w:rsidRDefault="00C17E71" w:rsidP="004477CE">
            <w:pPr>
              <w:rPr>
                <w:sz w:val="8"/>
                <w:szCs w:val="8"/>
              </w:rPr>
            </w:pPr>
          </w:p>
          <w:p w:rsidR="00C17E71" w:rsidRPr="00647035" w:rsidRDefault="00C17E71" w:rsidP="004477C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15</w:t>
            </w: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15</w:t>
            </w: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  <w:tr w:rsidR="00C17E71" w:rsidRPr="00AC053F">
        <w:tc>
          <w:tcPr>
            <w:tcW w:w="15686" w:type="dxa"/>
            <w:gridSpan w:val="12"/>
          </w:tcPr>
          <w:p w:rsidR="00C17E71" w:rsidRPr="00647035" w:rsidRDefault="00C17E71" w:rsidP="00647035">
            <w:pPr>
              <w:jc w:val="center"/>
              <w:rPr>
                <w:b/>
                <w:bCs/>
                <w:sz w:val="26"/>
                <w:szCs w:val="26"/>
              </w:rPr>
            </w:pPr>
            <w:r w:rsidRPr="00647035">
              <w:rPr>
                <w:b/>
                <w:bCs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C17E71" w:rsidRPr="00647035" w:rsidRDefault="00C17E71" w:rsidP="00647035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C17E71" w:rsidRPr="00647035" w:rsidRDefault="00C17E71" w:rsidP="004477CE">
            <w:pPr>
              <w:rPr>
                <w:sz w:val="8"/>
                <w:szCs w:val="8"/>
              </w:rPr>
            </w:pPr>
          </w:p>
          <w:p w:rsidR="00C17E71" w:rsidRPr="00647035" w:rsidRDefault="00C17E71" w:rsidP="004477C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Повышение квалификации</w:t>
            </w:r>
          </w:p>
          <w:p w:rsidR="00C17E71" w:rsidRPr="00647035" w:rsidRDefault="00C17E71" w:rsidP="004477CE">
            <w:pPr>
              <w:rPr>
                <w:sz w:val="8"/>
                <w:szCs w:val="8"/>
              </w:rPr>
            </w:pPr>
          </w:p>
          <w:p w:rsidR="00C17E71" w:rsidRPr="00647035" w:rsidRDefault="00C17E71" w:rsidP="004477C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  <w:tr w:rsidR="00C17E71" w:rsidRPr="00AC053F">
        <w:tc>
          <w:tcPr>
            <w:tcW w:w="120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C17E71" w:rsidRPr="00647035" w:rsidRDefault="00C17E71" w:rsidP="004477CE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Составление планов, отчетов</w:t>
            </w:r>
          </w:p>
          <w:p w:rsidR="00C17E71" w:rsidRPr="00647035" w:rsidRDefault="00C17E71" w:rsidP="004477CE">
            <w:pPr>
              <w:rPr>
                <w:sz w:val="8"/>
                <w:szCs w:val="8"/>
              </w:rPr>
            </w:pPr>
          </w:p>
          <w:p w:rsidR="00C17E71" w:rsidRPr="00647035" w:rsidRDefault="00C17E71" w:rsidP="004477CE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C17E71" w:rsidRPr="00647035" w:rsidRDefault="00C17E71" w:rsidP="00141295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1</w:t>
            </w:r>
          </w:p>
        </w:tc>
      </w:tr>
    </w:tbl>
    <w:p w:rsidR="00C17E71" w:rsidRDefault="00C17E71" w:rsidP="004A0BBF"/>
    <w:p w:rsidR="00C17E71" w:rsidRDefault="00C17E71" w:rsidP="004A0BBF">
      <w:pPr>
        <w:rPr>
          <w:b/>
          <w:bCs/>
          <w:sz w:val="26"/>
          <w:szCs w:val="26"/>
        </w:rPr>
      </w:pPr>
    </w:p>
    <w:p w:rsidR="00C17E71" w:rsidRDefault="00C17E71" w:rsidP="004A0BBF">
      <w:pPr>
        <w:rPr>
          <w:b/>
          <w:bCs/>
          <w:sz w:val="26"/>
          <w:szCs w:val="26"/>
        </w:rPr>
      </w:pPr>
    </w:p>
    <w:p w:rsidR="00C17E71" w:rsidRDefault="00C17E71" w:rsidP="004A0BBF">
      <w:pPr>
        <w:rPr>
          <w:b/>
          <w:bCs/>
          <w:sz w:val="26"/>
          <w:szCs w:val="26"/>
        </w:rPr>
      </w:pPr>
    </w:p>
    <w:p w:rsidR="00C17E71" w:rsidRDefault="00C17E71" w:rsidP="004A0BBF">
      <w:pPr>
        <w:rPr>
          <w:b/>
          <w:bCs/>
          <w:sz w:val="26"/>
          <w:szCs w:val="26"/>
        </w:rPr>
      </w:pPr>
    </w:p>
    <w:p w:rsidR="00C17E71" w:rsidRDefault="00C17E71" w:rsidP="004A0BBF">
      <w:pPr>
        <w:rPr>
          <w:b/>
          <w:bCs/>
          <w:sz w:val="26"/>
          <w:szCs w:val="26"/>
        </w:rPr>
      </w:pPr>
    </w:p>
    <w:p w:rsidR="00C17E71" w:rsidRDefault="00C17E71" w:rsidP="004A0BBF">
      <w:pPr>
        <w:rPr>
          <w:b/>
          <w:bCs/>
          <w:sz w:val="26"/>
          <w:szCs w:val="26"/>
        </w:rPr>
      </w:pPr>
    </w:p>
    <w:p w:rsidR="00C17E71" w:rsidRDefault="00C17E71" w:rsidP="004A0BBF">
      <w:pPr>
        <w:rPr>
          <w:b/>
          <w:bCs/>
          <w:sz w:val="26"/>
          <w:szCs w:val="26"/>
        </w:rPr>
      </w:pPr>
    </w:p>
    <w:p w:rsidR="00C17E71" w:rsidRDefault="00C17E71" w:rsidP="009B7F24">
      <w:pPr>
        <w:jc w:val="center"/>
        <w:rPr>
          <w:b/>
          <w:bCs/>
          <w:sz w:val="26"/>
          <w:szCs w:val="26"/>
        </w:rPr>
        <w:sectPr w:rsidR="00C17E71" w:rsidSect="009C0C1A">
          <w:headerReference w:type="default" r:id="rId7"/>
          <w:pgSz w:w="16838" w:h="11906" w:orient="landscape" w:code="9"/>
          <w:pgMar w:top="1701" w:right="567" w:bottom="567" w:left="567" w:header="1418" w:footer="709" w:gutter="0"/>
          <w:cols w:space="708"/>
          <w:titlePg/>
          <w:docGrid w:linePitch="360"/>
        </w:sectPr>
      </w:pPr>
    </w:p>
    <w:p w:rsidR="00C17E71" w:rsidRDefault="00C17E71" w:rsidP="009B7F24">
      <w:pPr>
        <w:jc w:val="center"/>
      </w:pPr>
      <w:r>
        <w:rPr>
          <w:b/>
          <w:bCs/>
          <w:sz w:val="26"/>
          <w:szCs w:val="26"/>
        </w:rPr>
        <w:t>РАСЧЕТ БЮДЖЕТА РАБОЧЕГО ВРЕМЕНИ</w:t>
      </w:r>
    </w:p>
    <w:p w:rsidR="00C17E71" w:rsidRPr="007D7D4D" w:rsidRDefault="00C17E71" w:rsidP="009B7F24">
      <w:pPr>
        <w:rPr>
          <w:sz w:val="16"/>
          <w:szCs w:val="16"/>
        </w:rPr>
      </w:pPr>
    </w:p>
    <w:tbl>
      <w:tblPr>
        <w:tblW w:w="145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C17E71">
        <w:trPr>
          <w:trHeight w:val="285"/>
        </w:trPr>
        <w:tc>
          <w:tcPr>
            <w:tcW w:w="605" w:type="dxa"/>
            <w:vMerge w:val="restart"/>
          </w:tcPr>
          <w:p w:rsidR="00C17E71" w:rsidRDefault="00C17E71"/>
        </w:tc>
        <w:tc>
          <w:tcPr>
            <w:tcW w:w="9475" w:type="dxa"/>
            <w:vMerge w:val="restart"/>
          </w:tcPr>
          <w:p w:rsidR="00C17E71" w:rsidRDefault="00C17E71"/>
        </w:tc>
        <w:tc>
          <w:tcPr>
            <w:tcW w:w="2088" w:type="dxa"/>
            <w:vMerge w:val="restart"/>
            <w:vAlign w:val="center"/>
          </w:tcPr>
          <w:p w:rsidR="00C17E71" w:rsidRPr="00647035" w:rsidRDefault="00C17E71" w:rsidP="00647035">
            <w:pPr>
              <w:ind w:left="72" w:hanging="72"/>
              <w:jc w:val="center"/>
              <w:rPr>
                <w:b/>
                <w:bCs/>
              </w:rPr>
            </w:pPr>
            <w:r w:rsidRPr="00647035">
              <w:rPr>
                <w:b/>
                <w:bCs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vAlign w:val="center"/>
          </w:tcPr>
          <w:p w:rsidR="00C17E71" w:rsidRPr="00647035" w:rsidRDefault="00C17E71" w:rsidP="00647035">
            <w:pPr>
              <w:jc w:val="center"/>
              <w:rPr>
                <w:b/>
                <w:bCs/>
                <w:sz w:val="26"/>
                <w:szCs w:val="26"/>
              </w:rPr>
            </w:pPr>
            <w:r w:rsidRPr="00647035">
              <w:rPr>
                <w:b/>
                <w:bCs/>
                <w:sz w:val="26"/>
                <w:szCs w:val="26"/>
              </w:rPr>
              <w:t>Фактический</w:t>
            </w:r>
          </w:p>
        </w:tc>
      </w:tr>
      <w:tr w:rsidR="00C17E71">
        <w:trPr>
          <w:trHeight w:val="285"/>
        </w:trPr>
        <w:tc>
          <w:tcPr>
            <w:tcW w:w="0" w:type="auto"/>
            <w:vMerge/>
            <w:vAlign w:val="center"/>
          </w:tcPr>
          <w:p w:rsidR="00C17E71" w:rsidRDefault="00C17E71"/>
        </w:tc>
        <w:tc>
          <w:tcPr>
            <w:tcW w:w="0" w:type="auto"/>
            <w:vMerge/>
            <w:vAlign w:val="center"/>
          </w:tcPr>
          <w:p w:rsidR="00C17E71" w:rsidRDefault="00C17E71"/>
        </w:tc>
        <w:tc>
          <w:tcPr>
            <w:tcW w:w="0" w:type="auto"/>
            <w:vMerge/>
            <w:vAlign w:val="center"/>
          </w:tcPr>
          <w:p w:rsidR="00C17E71" w:rsidRPr="00647035" w:rsidRDefault="00C17E71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C17E71" w:rsidRPr="00647035" w:rsidRDefault="00C17E71">
            <w:pPr>
              <w:rPr>
                <w:b/>
                <w:bCs/>
              </w:rPr>
            </w:pPr>
          </w:p>
        </w:tc>
      </w:tr>
      <w:tr w:rsidR="00C17E71">
        <w:tc>
          <w:tcPr>
            <w:tcW w:w="605" w:type="dxa"/>
          </w:tcPr>
          <w:p w:rsidR="00C17E71" w:rsidRDefault="00C17E71" w:rsidP="00647035">
            <w:pPr>
              <w:jc w:val="center"/>
            </w:pPr>
            <w:r>
              <w:t>1</w:t>
            </w:r>
          </w:p>
        </w:tc>
        <w:tc>
          <w:tcPr>
            <w:tcW w:w="9475" w:type="dxa"/>
          </w:tcPr>
          <w:p w:rsidR="00C17E71" w:rsidRPr="00647035" w:rsidRDefault="00C17E71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C17E71" w:rsidRPr="00647035" w:rsidRDefault="00C17E71">
            <w:pPr>
              <w:rPr>
                <w:sz w:val="8"/>
                <w:szCs w:val="8"/>
              </w:rPr>
            </w:pPr>
            <w:r w:rsidRPr="00647035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C17E71" w:rsidRPr="00647035" w:rsidRDefault="00C17E71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2340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</w:tr>
      <w:tr w:rsidR="00C17E71">
        <w:tc>
          <w:tcPr>
            <w:tcW w:w="605" w:type="dxa"/>
            <w:vMerge w:val="restart"/>
          </w:tcPr>
          <w:p w:rsidR="00C17E71" w:rsidRDefault="00C17E71" w:rsidP="00647035">
            <w:pPr>
              <w:jc w:val="center"/>
            </w:pPr>
            <w:r>
              <w:t>2</w:t>
            </w:r>
          </w:p>
        </w:tc>
        <w:tc>
          <w:tcPr>
            <w:tcW w:w="9475" w:type="dxa"/>
          </w:tcPr>
          <w:p w:rsidR="00C17E71" w:rsidRPr="00647035" w:rsidRDefault="00C17E71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:rsidR="00C17E71" w:rsidRDefault="00C17E71"/>
        </w:tc>
        <w:tc>
          <w:tcPr>
            <w:tcW w:w="2088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>
        <w:tc>
          <w:tcPr>
            <w:tcW w:w="0" w:type="auto"/>
            <w:vMerge/>
            <w:vAlign w:val="center"/>
          </w:tcPr>
          <w:p w:rsidR="00C17E71" w:rsidRDefault="00C17E71"/>
        </w:tc>
        <w:tc>
          <w:tcPr>
            <w:tcW w:w="9475" w:type="dxa"/>
          </w:tcPr>
          <w:p w:rsidR="00C17E71" w:rsidRPr="00647035" w:rsidRDefault="00C17E71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очередной отпуск</w:t>
            </w:r>
          </w:p>
          <w:p w:rsidR="00C17E71" w:rsidRDefault="00C17E71"/>
        </w:tc>
        <w:tc>
          <w:tcPr>
            <w:tcW w:w="2088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340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8</w:t>
            </w:r>
          </w:p>
        </w:tc>
      </w:tr>
      <w:tr w:rsidR="00C17E71">
        <w:tc>
          <w:tcPr>
            <w:tcW w:w="0" w:type="auto"/>
            <w:vMerge/>
            <w:vAlign w:val="center"/>
          </w:tcPr>
          <w:p w:rsidR="00C17E71" w:rsidRDefault="00C17E71"/>
        </w:tc>
        <w:tc>
          <w:tcPr>
            <w:tcW w:w="9475" w:type="dxa"/>
          </w:tcPr>
          <w:p w:rsidR="00C17E71" w:rsidRPr="00647035" w:rsidRDefault="00C17E71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дополнительный отпуск</w:t>
            </w:r>
          </w:p>
          <w:p w:rsidR="00C17E71" w:rsidRDefault="00C17E71"/>
        </w:tc>
        <w:tc>
          <w:tcPr>
            <w:tcW w:w="2088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>
        <w:tc>
          <w:tcPr>
            <w:tcW w:w="0" w:type="auto"/>
            <w:vMerge/>
            <w:vAlign w:val="center"/>
          </w:tcPr>
          <w:p w:rsidR="00C17E71" w:rsidRDefault="00C17E71"/>
        </w:tc>
        <w:tc>
          <w:tcPr>
            <w:tcW w:w="9475" w:type="dxa"/>
          </w:tcPr>
          <w:p w:rsidR="00C17E71" w:rsidRPr="00647035" w:rsidRDefault="00C17E71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учебный отпуск</w:t>
            </w:r>
          </w:p>
          <w:p w:rsidR="00C17E71" w:rsidRDefault="00C17E71"/>
        </w:tc>
        <w:tc>
          <w:tcPr>
            <w:tcW w:w="2088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>
        <w:tc>
          <w:tcPr>
            <w:tcW w:w="0" w:type="auto"/>
            <w:vMerge/>
            <w:vAlign w:val="center"/>
          </w:tcPr>
          <w:p w:rsidR="00C17E71" w:rsidRDefault="00C17E71"/>
        </w:tc>
        <w:tc>
          <w:tcPr>
            <w:tcW w:w="9475" w:type="dxa"/>
          </w:tcPr>
          <w:p w:rsidR="00C17E71" w:rsidRPr="00647035" w:rsidRDefault="00C17E71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C17E71" w:rsidRPr="00647035" w:rsidRDefault="00C17E71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>
        <w:tc>
          <w:tcPr>
            <w:tcW w:w="0" w:type="auto"/>
            <w:vMerge/>
            <w:vAlign w:val="center"/>
          </w:tcPr>
          <w:p w:rsidR="00C17E71" w:rsidRDefault="00C17E71"/>
        </w:tc>
        <w:tc>
          <w:tcPr>
            <w:tcW w:w="9475" w:type="dxa"/>
          </w:tcPr>
          <w:p w:rsidR="00C17E71" w:rsidRPr="00647035" w:rsidRDefault="00C17E71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отпуск   по беременности и родам</w:t>
            </w:r>
          </w:p>
          <w:p w:rsidR="00C17E71" w:rsidRPr="00647035" w:rsidRDefault="00C17E71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>
        <w:tc>
          <w:tcPr>
            <w:tcW w:w="0" w:type="auto"/>
            <w:vMerge/>
            <w:vAlign w:val="center"/>
          </w:tcPr>
          <w:p w:rsidR="00C17E71" w:rsidRDefault="00C17E71"/>
        </w:tc>
        <w:tc>
          <w:tcPr>
            <w:tcW w:w="9475" w:type="dxa"/>
          </w:tcPr>
          <w:p w:rsidR="00C17E71" w:rsidRPr="00647035" w:rsidRDefault="00C17E71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C17E71" w:rsidRPr="00647035" w:rsidRDefault="00C17E71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>
        <w:tc>
          <w:tcPr>
            <w:tcW w:w="0" w:type="auto"/>
            <w:vMerge/>
            <w:vAlign w:val="center"/>
          </w:tcPr>
          <w:p w:rsidR="00C17E71" w:rsidRDefault="00C17E71"/>
        </w:tc>
        <w:tc>
          <w:tcPr>
            <w:tcW w:w="9475" w:type="dxa"/>
          </w:tcPr>
          <w:p w:rsidR="00C17E71" w:rsidRPr="00647035" w:rsidRDefault="00C17E71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–  занятия по гражданской обороне</w:t>
            </w:r>
          </w:p>
          <w:p w:rsidR="00C17E71" w:rsidRPr="00647035" w:rsidRDefault="00C17E71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</w:p>
        </w:tc>
      </w:tr>
      <w:tr w:rsidR="00C17E71">
        <w:tc>
          <w:tcPr>
            <w:tcW w:w="605" w:type="dxa"/>
          </w:tcPr>
          <w:p w:rsidR="00C17E71" w:rsidRDefault="00C17E71" w:rsidP="00647035">
            <w:pPr>
              <w:jc w:val="center"/>
            </w:pPr>
            <w:r>
              <w:t>3</w:t>
            </w:r>
          </w:p>
        </w:tc>
        <w:tc>
          <w:tcPr>
            <w:tcW w:w="9475" w:type="dxa"/>
          </w:tcPr>
          <w:p w:rsidR="00C17E71" w:rsidRPr="00647035" w:rsidRDefault="00C17E71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>Полезный фонд рабочего времени</w:t>
            </w:r>
          </w:p>
          <w:p w:rsidR="00C17E71" w:rsidRPr="00647035" w:rsidRDefault="00C17E71">
            <w:pPr>
              <w:rPr>
                <w:sz w:val="26"/>
                <w:szCs w:val="26"/>
              </w:rPr>
            </w:pPr>
            <w:r w:rsidRPr="00647035"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:rsidR="00C17E71" w:rsidRPr="00647035" w:rsidRDefault="00C17E71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340" w:type="dxa"/>
            <w:vAlign w:val="center"/>
          </w:tcPr>
          <w:p w:rsidR="00C17E71" w:rsidRPr="00647035" w:rsidRDefault="00C17E71" w:rsidP="006470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</w:tr>
    </w:tbl>
    <w:p w:rsidR="00C17E71" w:rsidRDefault="00C17E71" w:rsidP="004A0BBF"/>
    <w:p w:rsidR="00C17E71" w:rsidRPr="00066FC6" w:rsidRDefault="00C17E71" w:rsidP="00066FC6">
      <w:pPr>
        <w:rPr>
          <w:sz w:val="26"/>
          <w:szCs w:val="26"/>
        </w:rPr>
      </w:pPr>
      <w:r>
        <w:rPr>
          <w:sz w:val="26"/>
          <w:szCs w:val="26"/>
        </w:rPr>
        <w:t xml:space="preserve">Зав. </w:t>
      </w:r>
      <w:r w:rsidRPr="00066FC6">
        <w:rPr>
          <w:sz w:val="26"/>
          <w:szCs w:val="26"/>
        </w:rPr>
        <w:t>МК</w:t>
      </w:r>
      <w:r>
        <w:rPr>
          <w:sz w:val="26"/>
          <w:szCs w:val="26"/>
        </w:rPr>
        <w:t>АУ</w:t>
      </w:r>
      <w:r w:rsidRPr="00066FC6">
        <w:rPr>
          <w:sz w:val="26"/>
          <w:szCs w:val="26"/>
        </w:rPr>
        <w:t xml:space="preserve"> «Объединенный </w:t>
      </w:r>
    </w:p>
    <w:p w:rsidR="00C17E71" w:rsidRPr="00066FC6" w:rsidRDefault="00C17E71" w:rsidP="00066FC6">
      <w:pPr>
        <w:rPr>
          <w:sz w:val="26"/>
          <w:szCs w:val="26"/>
        </w:rPr>
      </w:pPr>
      <w:r w:rsidRPr="00066FC6">
        <w:rPr>
          <w:sz w:val="26"/>
          <w:szCs w:val="26"/>
        </w:rPr>
        <w:t xml:space="preserve">межведомственный архив документов </w:t>
      </w:r>
    </w:p>
    <w:p w:rsidR="00C17E71" w:rsidRPr="00066FC6" w:rsidRDefault="00C17E71" w:rsidP="007E5003">
      <w:pPr>
        <w:rPr>
          <w:sz w:val="26"/>
          <w:szCs w:val="26"/>
        </w:rPr>
      </w:pPr>
      <w:r>
        <w:rPr>
          <w:sz w:val="26"/>
          <w:szCs w:val="26"/>
        </w:rPr>
        <w:t>по личному составу Торбеевского</w:t>
      </w:r>
      <w:r w:rsidRPr="00066FC6">
        <w:rPr>
          <w:sz w:val="26"/>
          <w:szCs w:val="26"/>
        </w:rPr>
        <w:t xml:space="preserve"> муниципального района </w:t>
      </w:r>
    </w:p>
    <w:p w:rsidR="00C17E71" w:rsidRDefault="00C17E71" w:rsidP="007E5003">
      <w:pPr>
        <w:rPr>
          <w:sz w:val="26"/>
          <w:szCs w:val="26"/>
        </w:rPr>
      </w:pPr>
      <w:r w:rsidRPr="00066FC6">
        <w:rPr>
          <w:sz w:val="26"/>
          <w:szCs w:val="26"/>
        </w:rPr>
        <w:t>Республики Мордовия</w:t>
      </w:r>
      <w:r>
        <w:rPr>
          <w:sz w:val="26"/>
          <w:szCs w:val="26"/>
        </w:rPr>
        <w:t>»                                                                 Л.С. Королева</w:t>
      </w:r>
    </w:p>
    <w:p w:rsidR="00C17E71" w:rsidRDefault="00C17E71" w:rsidP="004A0BBF"/>
    <w:p w:rsidR="00C17E71" w:rsidRPr="005467E9" w:rsidRDefault="00C17E71" w:rsidP="004A0BBF">
      <w:pPr>
        <w:rPr>
          <w:sz w:val="26"/>
          <w:szCs w:val="26"/>
        </w:rPr>
      </w:pPr>
      <w:r w:rsidRPr="005467E9">
        <w:rPr>
          <w:sz w:val="26"/>
          <w:szCs w:val="26"/>
        </w:rPr>
        <w:t>«____»</w:t>
      </w:r>
      <w:r>
        <w:rPr>
          <w:sz w:val="26"/>
          <w:szCs w:val="26"/>
        </w:rPr>
        <w:t xml:space="preserve"> ____________________ 2020</w:t>
      </w:r>
      <w:r w:rsidRPr="005467E9">
        <w:rPr>
          <w:sz w:val="26"/>
          <w:szCs w:val="26"/>
        </w:rPr>
        <w:t xml:space="preserve"> г.</w:t>
      </w:r>
    </w:p>
    <w:sectPr w:rsidR="00C17E71" w:rsidRPr="005467E9" w:rsidSect="009C0C1A">
      <w:pgSz w:w="16838" w:h="11906" w:orient="landscape" w:code="9"/>
      <w:pgMar w:top="1701" w:right="567" w:bottom="567" w:left="567" w:header="141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E71" w:rsidRDefault="00C17E71">
      <w:r>
        <w:separator/>
      </w:r>
    </w:p>
  </w:endnote>
  <w:endnote w:type="continuationSeparator" w:id="1">
    <w:p w:rsidR="00C17E71" w:rsidRDefault="00C17E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E71" w:rsidRDefault="00C17E71">
      <w:r>
        <w:separator/>
      </w:r>
    </w:p>
  </w:footnote>
  <w:footnote w:type="continuationSeparator" w:id="1">
    <w:p w:rsidR="00C17E71" w:rsidRDefault="00C17E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686" w:type="dxa"/>
      <w:tblInd w:w="-1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1202"/>
      <w:gridCol w:w="5458"/>
      <w:gridCol w:w="1080"/>
      <w:gridCol w:w="1342"/>
      <w:gridCol w:w="1024"/>
      <w:gridCol w:w="919"/>
      <w:gridCol w:w="1241"/>
      <w:gridCol w:w="1620"/>
      <w:gridCol w:w="900"/>
      <w:gridCol w:w="900"/>
    </w:tblGrid>
    <w:tr w:rsidR="00C17E71" w:rsidRPr="0099778F">
      <w:tc>
        <w:tcPr>
          <w:tcW w:w="1202" w:type="dxa"/>
        </w:tcPr>
        <w:p w:rsidR="00C17E71" w:rsidRPr="00647035" w:rsidRDefault="00C17E71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1</w:t>
          </w:r>
        </w:p>
      </w:tc>
      <w:tc>
        <w:tcPr>
          <w:tcW w:w="5458" w:type="dxa"/>
        </w:tcPr>
        <w:p w:rsidR="00C17E71" w:rsidRPr="00647035" w:rsidRDefault="00C17E71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2</w:t>
          </w:r>
        </w:p>
      </w:tc>
      <w:tc>
        <w:tcPr>
          <w:tcW w:w="1080" w:type="dxa"/>
        </w:tcPr>
        <w:p w:rsidR="00C17E71" w:rsidRPr="00647035" w:rsidRDefault="00C17E71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3</w:t>
          </w:r>
        </w:p>
      </w:tc>
      <w:tc>
        <w:tcPr>
          <w:tcW w:w="1342" w:type="dxa"/>
        </w:tcPr>
        <w:p w:rsidR="00C17E71" w:rsidRPr="00647035" w:rsidRDefault="00C17E71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4</w:t>
          </w:r>
        </w:p>
      </w:tc>
      <w:tc>
        <w:tcPr>
          <w:tcW w:w="1024" w:type="dxa"/>
        </w:tcPr>
        <w:p w:rsidR="00C17E71" w:rsidRPr="00647035" w:rsidRDefault="00C17E71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5</w:t>
          </w:r>
        </w:p>
      </w:tc>
      <w:tc>
        <w:tcPr>
          <w:tcW w:w="919" w:type="dxa"/>
        </w:tcPr>
        <w:p w:rsidR="00C17E71" w:rsidRPr="00647035" w:rsidRDefault="00C17E71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6</w:t>
          </w:r>
        </w:p>
      </w:tc>
      <w:tc>
        <w:tcPr>
          <w:tcW w:w="1241" w:type="dxa"/>
        </w:tcPr>
        <w:p w:rsidR="00C17E71" w:rsidRPr="00647035" w:rsidRDefault="00C17E71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7</w:t>
          </w:r>
        </w:p>
      </w:tc>
      <w:tc>
        <w:tcPr>
          <w:tcW w:w="1620" w:type="dxa"/>
        </w:tcPr>
        <w:p w:rsidR="00C17E71" w:rsidRPr="00647035" w:rsidRDefault="00C17E71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8</w:t>
          </w:r>
        </w:p>
      </w:tc>
      <w:tc>
        <w:tcPr>
          <w:tcW w:w="900" w:type="dxa"/>
        </w:tcPr>
        <w:p w:rsidR="00C17E71" w:rsidRPr="00647035" w:rsidRDefault="00C17E71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9</w:t>
          </w:r>
        </w:p>
      </w:tc>
      <w:tc>
        <w:tcPr>
          <w:tcW w:w="900" w:type="dxa"/>
        </w:tcPr>
        <w:p w:rsidR="00C17E71" w:rsidRPr="00647035" w:rsidRDefault="00C17E71" w:rsidP="00647035">
          <w:pPr>
            <w:jc w:val="center"/>
            <w:rPr>
              <w:b/>
              <w:bCs/>
              <w:sz w:val="26"/>
              <w:szCs w:val="26"/>
            </w:rPr>
          </w:pPr>
          <w:r w:rsidRPr="00647035">
            <w:rPr>
              <w:b/>
              <w:bCs/>
              <w:sz w:val="26"/>
              <w:szCs w:val="26"/>
            </w:rPr>
            <w:t>10</w:t>
          </w:r>
        </w:p>
      </w:tc>
    </w:tr>
  </w:tbl>
  <w:p w:rsidR="00C17E71" w:rsidRDefault="00C17E7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C99"/>
    <w:rsid w:val="00001F27"/>
    <w:rsid w:val="0005747C"/>
    <w:rsid w:val="00066FC6"/>
    <w:rsid w:val="0008508D"/>
    <w:rsid w:val="000A77DA"/>
    <w:rsid w:val="000C2A1D"/>
    <w:rsid w:val="000D388F"/>
    <w:rsid w:val="000E0454"/>
    <w:rsid w:val="00101EDA"/>
    <w:rsid w:val="00102B11"/>
    <w:rsid w:val="00111898"/>
    <w:rsid w:val="00112848"/>
    <w:rsid w:val="00114F23"/>
    <w:rsid w:val="0013246E"/>
    <w:rsid w:val="00141227"/>
    <w:rsid w:val="00141295"/>
    <w:rsid w:val="00152D40"/>
    <w:rsid w:val="00154C44"/>
    <w:rsid w:val="00162909"/>
    <w:rsid w:val="001801FD"/>
    <w:rsid w:val="00180DFB"/>
    <w:rsid w:val="0018593C"/>
    <w:rsid w:val="001B3B13"/>
    <w:rsid w:val="001E09B6"/>
    <w:rsid w:val="002115A8"/>
    <w:rsid w:val="00220F4B"/>
    <w:rsid w:val="00247FB8"/>
    <w:rsid w:val="002726B9"/>
    <w:rsid w:val="002A05D3"/>
    <w:rsid w:val="002A4F4A"/>
    <w:rsid w:val="002D6F28"/>
    <w:rsid w:val="00300E94"/>
    <w:rsid w:val="003516A4"/>
    <w:rsid w:val="003722DD"/>
    <w:rsid w:val="00380BBD"/>
    <w:rsid w:val="003A719F"/>
    <w:rsid w:val="003B3C65"/>
    <w:rsid w:val="003B75B4"/>
    <w:rsid w:val="003D1AA2"/>
    <w:rsid w:val="003E639D"/>
    <w:rsid w:val="00410BF3"/>
    <w:rsid w:val="0041554E"/>
    <w:rsid w:val="00416FF5"/>
    <w:rsid w:val="0041778E"/>
    <w:rsid w:val="00421D9D"/>
    <w:rsid w:val="00433816"/>
    <w:rsid w:val="0043679C"/>
    <w:rsid w:val="004477CE"/>
    <w:rsid w:val="00475966"/>
    <w:rsid w:val="004808D4"/>
    <w:rsid w:val="004A0BBF"/>
    <w:rsid w:val="004B1719"/>
    <w:rsid w:val="005078C1"/>
    <w:rsid w:val="005467E9"/>
    <w:rsid w:val="005872D4"/>
    <w:rsid w:val="005F4A0F"/>
    <w:rsid w:val="00606688"/>
    <w:rsid w:val="006130B8"/>
    <w:rsid w:val="00636A3F"/>
    <w:rsid w:val="00644301"/>
    <w:rsid w:val="00647035"/>
    <w:rsid w:val="006808FB"/>
    <w:rsid w:val="00720D38"/>
    <w:rsid w:val="007255B0"/>
    <w:rsid w:val="007272FB"/>
    <w:rsid w:val="00731A68"/>
    <w:rsid w:val="007447B9"/>
    <w:rsid w:val="00750439"/>
    <w:rsid w:val="007645D9"/>
    <w:rsid w:val="007D4EB0"/>
    <w:rsid w:val="007D55DA"/>
    <w:rsid w:val="007D5ACD"/>
    <w:rsid w:val="007D7D4D"/>
    <w:rsid w:val="007E5003"/>
    <w:rsid w:val="007E7B3D"/>
    <w:rsid w:val="007F1478"/>
    <w:rsid w:val="007F1D16"/>
    <w:rsid w:val="00827B7D"/>
    <w:rsid w:val="0085115B"/>
    <w:rsid w:val="00855B95"/>
    <w:rsid w:val="0086204C"/>
    <w:rsid w:val="00873C99"/>
    <w:rsid w:val="00883537"/>
    <w:rsid w:val="00897C38"/>
    <w:rsid w:val="008B53C0"/>
    <w:rsid w:val="008C7981"/>
    <w:rsid w:val="008E0527"/>
    <w:rsid w:val="008F17FF"/>
    <w:rsid w:val="008F5148"/>
    <w:rsid w:val="0093231C"/>
    <w:rsid w:val="00943C30"/>
    <w:rsid w:val="009664F4"/>
    <w:rsid w:val="009665C2"/>
    <w:rsid w:val="0099778F"/>
    <w:rsid w:val="009A2155"/>
    <w:rsid w:val="009B7F24"/>
    <w:rsid w:val="009C0C1A"/>
    <w:rsid w:val="009C37E2"/>
    <w:rsid w:val="009C5215"/>
    <w:rsid w:val="009E720E"/>
    <w:rsid w:val="00A014EB"/>
    <w:rsid w:val="00A20B81"/>
    <w:rsid w:val="00A31FDD"/>
    <w:rsid w:val="00A4122B"/>
    <w:rsid w:val="00A50E71"/>
    <w:rsid w:val="00A52CF1"/>
    <w:rsid w:val="00A6644E"/>
    <w:rsid w:val="00AC053F"/>
    <w:rsid w:val="00AD6495"/>
    <w:rsid w:val="00AF7180"/>
    <w:rsid w:val="00B01AD9"/>
    <w:rsid w:val="00B21EEB"/>
    <w:rsid w:val="00B262C0"/>
    <w:rsid w:val="00B40A65"/>
    <w:rsid w:val="00B41036"/>
    <w:rsid w:val="00B74499"/>
    <w:rsid w:val="00B959D3"/>
    <w:rsid w:val="00BF7024"/>
    <w:rsid w:val="00C018CC"/>
    <w:rsid w:val="00C17E71"/>
    <w:rsid w:val="00C30E75"/>
    <w:rsid w:val="00C85727"/>
    <w:rsid w:val="00CC2539"/>
    <w:rsid w:val="00CC3C7E"/>
    <w:rsid w:val="00CE2EA9"/>
    <w:rsid w:val="00D21B43"/>
    <w:rsid w:val="00D2453E"/>
    <w:rsid w:val="00DA6EE9"/>
    <w:rsid w:val="00DB4A9B"/>
    <w:rsid w:val="00DC33F3"/>
    <w:rsid w:val="00DC785F"/>
    <w:rsid w:val="00DC7911"/>
    <w:rsid w:val="00DD5F01"/>
    <w:rsid w:val="00DE4F0C"/>
    <w:rsid w:val="00DF71A4"/>
    <w:rsid w:val="00E04932"/>
    <w:rsid w:val="00E17AAA"/>
    <w:rsid w:val="00E44550"/>
    <w:rsid w:val="00E56675"/>
    <w:rsid w:val="00E94A0D"/>
    <w:rsid w:val="00EA7903"/>
    <w:rsid w:val="00ED4A51"/>
    <w:rsid w:val="00F05E27"/>
    <w:rsid w:val="00F475EB"/>
    <w:rsid w:val="00F5701A"/>
    <w:rsid w:val="00F63BB9"/>
    <w:rsid w:val="00F66B1D"/>
    <w:rsid w:val="00F77620"/>
    <w:rsid w:val="00F80D4F"/>
    <w:rsid w:val="00F900A9"/>
    <w:rsid w:val="00F9376F"/>
    <w:rsid w:val="00FB75F9"/>
    <w:rsid w:val="00FD1EA2"/>
    <w:rsid w:val="00FF2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2F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C3C7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C0C1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9376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C0C1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9376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27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470</TotalTime>
  <Pages>5</Pages>
  <Words>697</Words>
  <Characters>3975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pk</cp:lastModifiedBy>
  <cp:revision>125</cp:revision>
  <cp:lastPrinted>2019-12-27T07:15:00Z</cp:lastPrinted>
  <dcterms:created xsi:type="dcterms:W3CDTF">2009-04-08T08:18:00Z</dcterms:created>
  <dcterms:modified xsi:type="dcterms:W3CDTF">2020-10-20T07:56:00Z</dcterms:modified>
</cp:coreProperties>
</file>