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C31" w:rsidRDefault="00F05C31" w:rsidP="004919F1">
      <w:r w:rsidRPr="00DA1A38">
        <w:t xml:space="preserve">           </w:t>
      </w:r>
    </w:p>
    <w:p w:rsidR="00F05C31" w:rsidRDefault="00F05C31" w:rsidP="004919F1"/>
    <w:p w:rsidR="00F05C31" w:rsidRDefault="00F05C31" w:rsidP="004919F1"/>
    <w:p w:rsidR="00F05C31" w:rsidRPr="004919F1" w:rsidRDefault="00F05C31" w:rsidP="004919F1">
      <w:r w:rsidRPr="00DA1A38">
        <w:t xml:space="preserve">                                                                     </w:t>
      </w:r>
      <w: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F05C31" w:rsidRPr="008B0DA8" w:rsidRDefault="00F05C31" w:rsidP="00ED4999">
      <w:pPr>
        <w:spacing w:line="360" w:lineRule="auto"/>
        <w:jc w:val="center"/>
        <w:rPr>
          <w:b/>
          <w:bCs/>
        </w:rPr>
      </w:pPr>
      <w:r w:rsidRPr="008B0DA8">
        <w:rPr>
          <w:b/>
          <w:bCs/>
        </w:rPr>
        <w:t>СПИСОК</w:t>
      </w:r>
    </w:p>
    <w:p w:rsidR="00F05C31" w:rsidRPr="00E20B3E" w:rsidRDefault="00F05C31">
      <w:pPr>
        <w:jc w:val="center"/>
        <w:rPr>
          <w:b/>
          <w:bCs/>
        </w:rPr>
      </w:pPr>
      <w:r w:rsidRPr="00E20B3E">
        <w:rPr>
          <w:b/>
          <w:bCs/>
        </w:rPr>
        <w:t xml:space="preserve">организаций – источников комплектования </w:t>
      </w:r>
    </w:p>
    <w:p w:rsidR="00F05C31" w:rsidRDefault="00F05C31">
      <w:pPr>
        <w:jc w:val="center"/>
        <w:rPr>
          <w:b/>
          <w:bCs/>
        </w:rPr>
      </w:pPr>
      <w:r>
        <w:rPr>
          <w:b/>
          <w:bCs/>
        </w:rPr>
        <w:t>м</w:t>
      </w:r>
      <w:r w:rsidRPr="005773A9">
        <w:rPr>
          <w:b/>
          <w:bCs/>
        </w:rPr>
        <w:t>униципального казенного архивного</w:t>
      </w:r>
      <w:r>
        <w:rPr>
          <w:b/>
          <w:bCs/>
        </w:rPr>
        <w:t xml:space="preserve"> учреждения</w:t>
      </w:r>
      <w:r w:rsidRPr="005773A9">
        <w:rPr>
          <w:b/>
          <w:bCs/>
        </w:rPr>
        <w:t xml:space="preserve"> «Объединенный межведомственный архив документов по личному составу </w:t>
      </w:r>
    </w:p>
    <w:p w:rsidR="00F05C31" w:rsidRPr="005773A9" w:rsidRDefault="00F05C31">
      <w:pPr>
        <w:jc w:val="center"/>
        <w:rPr>
          <w:b/>
          <w:bCs/>
        </w:rPr>
      </w:pPr>
      <w:r w:rsidRPr="005773A9">
        <w:rPr>
          <w:b/>
          <w:bCs/>
        </w:rPr>
        <w:t>Торбеевского муниципального района Республики Мордовия»</w:t>
      </w:r>
      <w:r>
        <w:rPr>
          <w:b/>
          <w:bCs/>
        </w:rPr>
        <w:t xml:space="preserve"> на 01.01.2021</w:t>
      </w:r>
    </w:p>
    <w:p w:rsidR="00F05C31" w:rsidRDefault="00F05C31">
      <w:pPr>
        <w:jc w:val="center"/>
        <w:rPr>
          <w:b/>
          <w:bCs/>
        </w:rPr>
      </w:pPr>
    </w:p>
    <w:tbl>
      <w:tblPr>
        <w:tblW w:w="15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1204"/>
        <w:gridCol w:w="5758"/>
        <w:gridCol w:w="2159"/>
        <w:gridCol w:w="1798"/>
        <w:gridCol w:w="1627"/>
        <w:gridCol w:w="2514"/>
      </w:tblGrid>
      <w:tr w:rsidR="00F05C31">
        <w:tc>
          <w:tcPr>
            <w:tcW w:w="600" w:type="dxa"/>
          </w:tcPr>
          <w:p w:rsidR="00F05C31" w:rsidRPr="00103EE3" w:rsidRDefault="00F05C31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№ п/п</w:t>
            </w:r>
          </w:p>
        </w:tc>
        <w:tc>
          <w:tcPr>
            <w:tcW w:w="1204" w:type="dxa"/>
          </w:tcPr>
          <w:p w:rsidR="00F05C31" w:rsidRPr="00103EE3" w:rsidRDefault="00F05C31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Индекс организации</w:t>
            </w:r>
          </w:p>
        </w:tc>
        <w:tc>
          <w:tcPr>
            <w:tcW w:w="5758" w:type="dxa"/>
          </w:tcPr>
          <w:p w:rsidR="00F05C31" w:rsidRPr="00103EE3" w:rsidRDefault="00F05C31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Наименование организации</w:t>
            </w:r>
          </w:p>
        </w:tc>
        <w:tc>
          <w:tcPr>
            <w:tcW w:w="2159" w:type="dxa"/>
          </w:tcPr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Форма</w:t>
            </w:r>
          </w:p>
          <w:p w:rsidR="00F05C31" w:rsidRPr="008A5CC1" w:rsidRDefault="00F05C31" w:rsidP="00022241">
            <w:pPr>
              <w:spacing w:line="360" w:lineRule="auto"/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собственности</w:t>
            </w:r>
          </w:p>
          <w:p w:rsidR="00F05C31" w:rsidRPr="00454038" w:rsidRDefault="00F05C31" w:rsidP="00022241">
            <w:pPr>
              <w:jc w:val="center"/>
            </w:pPr>
            <w:r w:rsidRPr="00454038">
              <w:t>(федеральная,</w:t>
            </w:r>
          </w:p>
          <w:p w:rsidR="00F05C31" w:rsidRPr="00454038" w:rsidRDefault="00F05C31" w:rsidP="00022241">
            <w:pPr>
              <w:jc w:val="center"/>
            </w:pPr>
            <w:r w:rsidRPr="00454038">
              <w:t>республиканская, муниципальная,</w:t>
            </w:r>
          </w:p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 w:rsidRPr="00454038">
              <w:t>частная)</w:t>
            </w:r>
          </w:p>
        </w:tc>
        <w:tc>
          <w:tcPr>
            <w:tcW w:w="1798" w:type="dxa"/>
          </w:tcPr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Форма </w:t>
            </w:r>
          </w:p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приема </w:t>
            </w:r>
          </w:p>
          <w:p w:rsidR="00F05C31" w:rsidRDefault="00F05C31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документов</w:t>
            </w:r>
          </w:p>
          <w:p w:rsidR="00F05C31" w:rsidRDefault="00F05C31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F05C31" w:rsidRDefault="00F05C31" w:rsidP="00022241">
            <w:pPr>
              <w:ind w:right="-108"/>
              <w:jc w:val="center"/>
            </w:pPr>
            <w:r w:rsidRPr="004F0B43">
              <w:t>(</w:t>
            </w:r>
            <w:r w:rsidRPr="00454038">
              <w:t xml:space="preserve">полная – 1, </w:t>
            </w:r>
          </w:p>
          <w:p w:rsidR="00F05C31" w:rsidRDefault="00F05C31" w:rsidP="00022241">
            <w:pPr>
              <w:ind w:right="-108"/>
              <w:jc w:val="center"/>
            </w:pPr>
            <w:r w:rsidRPr="00454038">
              <w:t>выбо</w:t>
            </w:r>
            <w:r>
              <w:t xml:space="preserve">рочная </w:t>
            </w:r>
          </w:p>
          <w:p w:rsidR="00F05C31" w:rsidRPr="008A5CC1" w:rsidRDefault="00F05C31" w:rsidP="00022241">
            <w:pPr>
              <w:ind w:right="-108"/>
              <w:jc w:val="center"/>
              <w:rPr>
                <w:b/>
                <w:bCs/>
              </w:rPr>
            </w:pPr>
            <w:r>
              <w:t xml:space="preserve">повидовая – 2.1, групповая – </w:t>
            </w:r>
            <w:r w:rsidRPr="00454038">
              <w:t>2.2)</w:t>
            </w:r>
          </w:p>
        </w:tc>
        <w:tc>
          <w:tcPr>
            <w:tcW w:w="1627" w:type="dxa"/>
          </w:tcPr>
          <w:p w:rsidR="00F05C31" w:rsidRDefault="00F05C31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 </w:t>
            </w:r>
          </w:p>
          <w:p w:rsidR="00F05C31" w:rsidRDefault="00F05C31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научно-технических документов, аудио-визуальных </w:t>
            </w:r>
          </w:p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документов</w:t>
            </w:r>
          </w:p>
        </w:tc>
        <w:tc>
          <w:tcPr>
            <w:tcW w:w="2514" w:type="dxa"/>
          </w:tcPr>
          <w:p w:rsidR="00F05C31" w:rsidRDefault="00F05C31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Примечания</w:t>
            </w:r>
          </w:p>
          <w:p w:rsidR="00F05C31" w:rsidRPr="001F7103" w:rsidRDefault="00F05C31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F05C31" w:rsidRPr="00454038" w:rsidRDefault="00F05C31" w:rsidP="00022241">
            <w:pPr>
              <w:jc w:val="center"/>
            </w:pPr>
            <w:r w:rsidRPr="00454038">
              <w:t>(включение,</w:t>
            </w:r>
          </w:p>
          <w:p w:rsidR="00F05C31" w:rsidRDefault="00F05C31" w:rsidP="00022241">
            <w:pPr>
              <w:jc w:val="center"/>
            </w:pPr>
            <w:r w:rsidRPr="00454038">
              <w:t>исключение –</w:t>
            </w:r>
          </w:p>
          <w:p w:rsidR="00F05C31" w:rsidRDefault="00F05C31" w:rsidP="00022241">
            <w:pPr>
              <w:jc w:val="center"/>
            </w:pPr>
            <w:r w:rsidRPr="00454038">
              <w:t xml:space="preserve"> решение ЭПК, дата </w:t>
            </w:r>
          </w:p>
          <w:p w:rsidR="00F05C31" w:rsidRPr="00454038" w:rsidRDefault="00F05C31" w:rsidP="00022241">
            <w:pPr>
              <w:jc w:val="center"/>
            </w:pPr>
            <w:r w:rsidRPr="00454038">
              <w:t>и номер</w:t>
            </w:r>
            <w:r>
              <w:t xml:space="preserve"> </w:t>
            </w:r>
            <w:r w:rsidRPr="00454038">
              <w:t>протокола;</w:t>
            </w:r>
          </w:p>
          <w:p w:rsidR="00F05C31" w:rsidRPr="008A5CC1" w:rsidRDefault="00F05C31" w:rsidP="00022241">
            <w:pPr>
              <w:jc w:val="center"/>
              <w:rPr>
                <w:b/>
                <w:bCs/>
              </w:rPr>
            </w:pPr>
            <w:r w:rsidRPr="00454038">
              <w:t>соглашение,</w:t>
            </w:r>
            <w:r>
              <w:t xml:space="preserve"> </w:t>
            </w:r>
            <w:r w:rsidRPr="00454038">
              <w:t>договор, их даты и номера)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F05C31" w:rsidRDefault="00F05C31">
            <w:pPr>
              <w:jc w:val="center"/>
            </w:pPr>
            <w:r>
              <w:t>2</w:t>
            </w:r>
          </w:p>
        </w:tc>
        <w:tc>
          <w:tcPr>
            <w:tcW w:w="5758" w:type="dxa"/>
          </w:tcPr>
          <w:p w:rsidR="00F05C31" w:rsidRDefault="00F05C31">
            <w:pPr>
              <w:jc w:val="center"/>
            </w:pPr>
            <w:r>
              <w:t>3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4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5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  <w:r>
              <w:t>6</w:t>
            </w: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  <w:r>
              <w:t>7</w:t>
            </w:r>
          </w:p>
        </w:tc>
      </w:tr>
      <w:tr w:rsidR="00F05C31">
        <w:tc>
          <w:tcPr>
            <w:tcW w:w="600" w:type="dxa"/>
          </w:tcPr>
          <w:p w:rsidR="00F05C31" w:rsidRPr="00311F2A" w:rsidRDefault="00F05C31" w:rsidP="00B55A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4" w:type="dxa"/>
          </w:tcPr>
          <w:p w:rsidR="00F05C31" w:rsidRPr="006F0FBE" w:rsidRDefault="00F05C31" w:rsidP="00022241">
            <w:pPr>
              <w:rPr>
                <w:b/>
                <w:bCs/>
                <w:sz w:val="28"/>
                <w:szCs w:val="28"/>
              </w:rPr>
            </w:pPr>
            <w:r w:rsidRPr="006F0FB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3856" w:type="dxa"/>
            <w:gridSpan w:val="5"/>
          </w:tcPr>
          <w:p w:rsidR="00F05C31" w:rsidRPr="006F0FBE" w:rsidRDefault="00F05C31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Местное самоуправление</w:t>
            </w:r>
          </w:p>
        </w:tc>
      </w:tr>
      <w:tr w:rsidR="00F05C31" w:rsidRPr="00D20AAB">
        <w:tc>
          <w:tcPr>
            <w:tcW w:w="600" w:type="dxa"/>
          </w:tcPr>
          <w:p w:rsidR="00F05C31" w:rsidRPr="00D20AAB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D20AAB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1.1.</w:t>
            </w:r>
          </w:p>
        </w:tc>
        <w:tc>
          <w:tcPr>
            <w:tcW w:w="13856" w:type="dxa"/>
            <w:gridSpan w:val="5"/>
          </w:tcPr>
          <w:p w:rsidR="00F05C31" w:rsidRPr="00D20AAB" w:rsidRDefault="00F05C31" w:rsidP="003863AB">
            <w:pPr>
              <w:jc w:val="center"/>
              <w:rPr>
                <w:b/>
                <w:bCs/>
              </w:rPr>
            </w:pPr>
            <w:r w:rsidRPr="00D20AAB">
              <w:rPr>
                <w:b/>
                <w:bCs/>
              </w:rPr>
              <w:t>Правительство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Pr="00B30C7D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2024FB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  <w:r w:rsidRPr="002024FB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F05C31" w:rsidRPr="00B30C7D" w:rsidRDefault="00F05C31" w:rsidP="003863AB">
            <w:pPr>
              <w:jc w:val="center"/>
              <w:rPr>
                <w:b/>
                <w:bCs/>
              </w:rPr>
            </w:pPr>
            <w:r w:rsidRPr="00B30C7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Торбеевского</w:t>
            </w:r>
            <w:r w:rsidRPr="00B30C7D">
              <w:rPr>
                <w:b/>
                <w:bCs/>
              </w:rPr>
              <w:t xml:space="preserve">  му</w:t>
            </w:r>
            <w:r>
              <w:rPr>
                <w:b/>
                <w:bCs/>
              </w:rPr>
              <w:t>ниципального района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Торбеевского городского поселения Торбеевского муниципального района  Республики Мордовия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1.1.1.2.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4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1.1.1.3.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1.1.1.4.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Дракинского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1.1.1.5.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Жуковского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1.1.1.6.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8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1.1.1.7.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Красноармейского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9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1.1.1.8.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Краснопольского сельского поселения 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1.1.1.11.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Никольского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11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1.1.1.12.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Сургодьского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12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1.1.1.13.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Салазгорьского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13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1.1.1.14.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Старо-Пичурского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14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1.1.1.15.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Татарско-Юнкинского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rPr>
          <w:trHeight w:val="828"/>
        </w:trPr>
        <w:tc>
          <w:tcPr>
            <w:tcW w:w="600" w:type="dxa"/>
          </w:tcPr>
          <w:p w:rsidR="00F05C31" w:rsidRDefault="00F05C31">
            <w:pPr>
              <w:jc w:val="center"/>
            </w:pPr>
            <w:r>
              <w:t>15</w:t>
            </w:r>
          </w:p>
        </w:tc>
        <w:tc>
          <w:tcPr>
            <w:tcW w:w="1204" w:type="dxa"/>
          </w:tcPr>
          <w:p w:rsidR="00F05C31" w:rsidRDefault="00F05C31" w:rsidP="00B55AC3">
            <w:r>
              <w:t>1.1.1.16.</w:t>
            </w:r>
          </w:p>
        </w:tc>
        <w:tc>
          <w:tcPr>
            <w:tcW w:w="5758" w:type="dxa"/>
          </w:tcPr>
          <w:p w:rsidR="00F05C31" w:rsidRDefault="00F05C31" w:rsidP="0059108C">
            <w:r>
              <w:t>Администрация Хилковского сельского поселения Торбеевского муниципального района Республики Мордовия</w:t>
            </w:r>
          </w:p>
          <w:p w:rsidR="00F05C31" w:rsidRDefault="00F05C31" w:rsidP="0059108C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756450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 w:rsidRPr="00D20AAB">
        <w:tc>
          <w:tcPr>
            <w:tcW w:w="600" w:type="dxa"/>
          </w:tcPr>
          <w:p w:rsidR="00F05C31" w:rsidRPr="00D20AAB" w:rsidRDefault="00F05C31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5D3A27" w:rsidRDefault="00F05C31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Pr="005D3A27">
              <w:rPr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Pr="005D3A27" w:rsidRDefault="00F05C31" w:rsidP="003863AB">
            <w:pPr>
              <w:jc w:val="center"/>
              <w:rPr>
                <w:sz w:val="28"/>
                <w:szCs w:val="28"/>
              </w:rPr>
            </w:pPr>
            <w:r w:rsidRPr="005D3A27">
              <w:rPr>
                <w:b/>
                <w:bCs/>
                <w:sz w:val="28"/>
                <w:szCs w:val="28"/>
              </w:rPr>
              <w:t>Финан</w:t>
            </w:r>
            <w:r>
              <w:rPr>
                <w:b/>
                <w:bCs/>
                <w:sz w:val="28"/>
                <w:szCs w:val="28"/>
              </w:rPr>
              <w:t>сирование. Кредитование. Н</w:t>
            </w:r>
            <w:r w:rsidRPr="005D3A27">
              <w:rPr>
                <w:b/>
                <w:bCs/>
                <w:sz w:val="28"/>
                <w:szCs w:val="28"/>
              </w:rPr>
              <w:t>алогообложение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</w:p>
        </w:tc>
        <w:tc>
          <w:tcPr>
            <w:tcW w:w="1204" w:type="dxa"/>
          </w:tcPr>
          <w:p w:rsidR="00F05C31" w:rsidRDefault="00F05C31" w:rsidP="00B633B2">
            <w:pPr>
              <w:rPr>
                <w:b/>
                <w:bCs/>
              </w:rPr>
            </w:pPr>
            <w:r>
              <w:rPr>
                <w:b/>
                <w:bCs/>
              </w:rPr>
              <w:t>5.1.</w:t>
            </w:r>
          </w:p>
          <w:p w:rsidR="00F05C31" w:rsidRPr="0018611A" w:rsidRDefault="00F05C31" w:rsidP="00B633B2">
            <w:pPr>
              <w:rPr>
                <w:b/>
                <w:bCs/>
              </w:rPr>
            </w:pPr>
          </w:p>
        </w:tc>
        <w:tc>
          <w:tcPr>
            <w:tcW w:w="13856" w:type="dxa"/>
            <w:gridSpan w:val="5"/>
          </w:tcPr>
          <w:p w:rsidR="00F05C31" w:rsidRPr="0018611A" w:rsidRDefault="00F05C31" w:rsidP="003863AB">
            <w:pPr>
              <w:jc w:val="center"/>
              <w:rPr>
                <w:b/>
                <w:bCs/>
              </w:rPr>
            </w:pPr>
            <w:r w:rsidRPr="0018611A">
              <w:rPr>
                <w:b/>
                <w:bCs/>
              </w:rPr>
              <w:t>Министерство финансов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16</w:t>
            </w:r>
          </w:p>
        </w:tc>
        <w:tc>
          <w:tcPr>
            <w:tcW w:w="1204" w:type="dxa"/>
          </w:tcPr>
          <w:p w:rsidR="00F05C31" w:rsidRDefault="00F05C31" w:rsidP="00B55AC3">
            <w:r>
              <w:t>5.1.1.</w:t>
            </w:r>
          </w:p>
        </w:tc>
        <w:tc>
          <w:tcPr>
            <w:tcW w:w="5758" w:type="dxa"/>
          </w:tcPr>
          <w:p w:rsidR="00F05C31" w:rsidRDefault="00F05C31" w:rsidP="003527E4">
            <w:r w:rsidRPr="003527E4">
              <w:t>Финансовое управление администрации Торбеевского муниципального района Республики Мордовия</w:t>
            </w:r>
          </w:p>
          <w:p w:rsidR="00F05C31" w:rsidRPr="003527E4" w:rsidRDefault="00F05C31" w:rsidP="003527E4"/>
        </w:tc>
        <w:tc>
          <w:tcPr>
            <w:tcW w:w="2159" w:type="dxa"/>
          </w:tcPr>
          <w:p w:rsidR="00F05C31" w:rsidRDefault="00F05C31" w:rsidP="00454E95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17</w:t>
            </w:r>
          </w:p>
        </w:tc>
        <w:tc>
          <w:tcPr>
            <w:tcW w:w="1204" w:type="dxa"/>
          </w:tcPr>
          <w:p w:rsidR="00F05C31" w:rsidRPr="00B1262C" w:rsidRDefault="00F05C31" w:rsidP="00B55AC3">
            <w:r>
              <w:t>5.1</w:t>
            </w:r>
            <w:r w:rsidRPr="00B1262C">
              <w:t>.2</w:t>
            </w:r>
            <w:r>
              <w:t>.</w:t>
            </w:r>
          </w:p>
        </w:tc>
        <w:tc>
          <w:tcPr>
            <w:tcW w:w="5758" w:type="dxa"/>
          </w:tcPr>
          <w:p w:rsidR="00F05C31" w:rsidRDefault="00F05C31" w:rsidP="003527E4">
            <w:r w:rsidRPr="00B1262C">
              <w:t xml:space="preserve">Муниципальное </w:t>
            </w:r>
            <w:r>
              <w:t xml:space="preserve">бюджетное </w:t>
            </w:r>
            <w:r w:rsidRPr="00B1262C">
              <w:t>учреждение «Центр обслуживания муниципальных</w:t>
            </w:r>
            <w:r>
              <w:t xml:space="preserve"> бюджетных</w:t>
            </w:r>
            <w:r w:rsidRPr="00B1262C">
              <w:t xml:space="preserve"> учреждений Торбеевского муниципального района»</w:t>
            </w:r>
          </w:p>
          <w:p w:rsidR="00F05C31" w:rsidRPr="00B1262C" w:rsidRDefault="00F05C31" w:rsidP="003527E4">
            <w:r>
              <w:t>(МБУ «ЦО МБУ Торбеевского муниципального района»)</w:t>
            </w:r>
          </w:p>
        </w:tc>
        <w:tc>
          <w:tcPr>
            <w:tcW w:w="2159" w:type="dxa"/>
          </w:tcPr>
          <w:p w:rsidR="00F05C31" w:rsidRPr="00B1262C" w:rsidRDefault="00F05C31" w:rsidP="00454E95">
            <w:pPr>
              <w:jc w:val="center"/>
            </w:pPr>
            <w:r w:rsidRPr="00B1262C">
              <w:t>Муниципальная</w:t>
            </w:r>
          </w:p>
        </w:tc>
        <w:tc>
          <w:tcPr>
            <w:tcW w:w="1798" w:type="dxa"/>
          </w:tcPr>
          <w:p w:rsidR="00F05C31" w:rsidRPr="00B1262C" w:rsidRDefault="00F05C31">
            <w:pPr>
              <w:jc w:val="center"/>
            </w:pPr>
            <w:r w:rsidRPr="00B1262C">
              <w:t>1</w:t>
            </w:r>
          </w:p>
        </w:tc>
        <w:tc>
          <w:tcPr>
            <w:tcW w:w="1627" w:type="dxa"/>
          </w:tcPr>
          <w:p w:rsidR="00F05C31" w:rsidRPr="00B1262C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Pr="004631DF" w:rsidRDefault="00F05C31" w:rsidP="00B047C5">
            <w:r w:rsidRPr="004631DF">
              <w:t>Вкл. Пр. ЭПК</w:t>
            </w:r>
          </w:p>
          <w:p w:rsidR="00F05C31" w:rsidRPr="004631DF" w:rsidRDefault="00F05C31" w:rsidP="00B047C5">
            <w:pPr>
              <w:rPr>
                <w:highlight w:val="yellow"/>
              </w:rPr>
            </w:pPr>
            <w:r>
              <w:t>о</w:t>
            </w:r>
            <w:r w:rsidRPr="004631DF">
              <w:t xml:space="preserve">т </w:t>
            </w:r>
            <w:r w:rsidRPr="00AF5077">
              <w:t>23.09.2009 № 10</w:t>
            </w:r>
          </w:p>
        </w:tc>
      </w:tr>
      <w:tr w:rsidR="00F05C31" w:rsidRPr="00D20AAB">
        <w:tc>
          <w:tcPr>
            <w:tcW w:w="600" w:type="dxa"/>
          </w:tcPr>
          <w:p w:rsidR="00F05C31" w:rsidRPr="00D20AAB" w:rsidRDefault="00F05C31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BD7B1A" w:rsidRDefault="00F05C31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Pr="00BD7B1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Default="00F05C31" w:rsidP="006D7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Природные ресурсы. </w:t>
            </w:r>
            <w:r w:rsidRPr="00BD7B1A">
              <w:rPr>
                <w:b/>
                <w:bCs/>
                <w:sz w:val="28"/>
                <w:szCs w:val="28"/>
              </w:rPr>
              <w:t>Сельское, лесное, водное</w:t>
            </w:r>
            <w:r>
              <w:rPr>
                <w:b/>
                <w:bCs/>
                <w:sz w:val="28"/>
                <w:szCs w:val="28"/>
              </w:rPr>
              <w:t>, рыбное</w:t>
            </w:r>
            <w:r w:rsidRPr="00BD7B1A">
              <w:rPr>
                <w:b/>
                <w:bCs/>
                <w:sz w:val="28"/>
                <w:szCs w:val="28"/>
              </w:rPr>
              <w:t xml:space="preserve"> хозяйс</w:t>
            </w:r>
            <w:r>
              <w:rPr>
                <w:b/>
                <w:bCs/>
                <w:sz w:val="28"/>
                <w:szCs w:val="28"/>
              </w:rPr>
              <w:t>тво. З</w:t>
            </w:r>
            <w:r w:rsidRPr="00BD7B1A">
              <w:rPr>
                <w:b/>
                <w:bCs/>
                <w:sz w:val="28"/>
                <w:szCs w:val="28"/>
              </w:rPr>
              <w:t>емлеустройство и землепользование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F05C31" w:rsidRPr="00BD7B1A" w:rsidRDefault="00F05C31" w:rsidP="006D70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Охрана окружающей среды</w:t>
            </w:r>
          </w:p>
        </w:tc>
      </w:tr>
      <w:tr w:rsidR="00F05C31">
        <w:tc>
          <w:tcPr>
            <w:tcW w:w="600" w:type="dxa"/>
          </w:tcPr>
          <w:p w:rsidR="00F05C31" w:rsidRPr="00700EDF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700EDF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8.1.</w:t>
            </w:r>
          </w:p>
        </w:tc>
        <w:tc>
          <w:tcPr>
            <w:tcW w:w="13856" w:type="dxa"/>
            <w:gridSpan w:val="5"/>
          </w:tcPr>
          <w:p w:rsidR="00F05C31" w:rsidRPr="00700EDF" w:rsidRDefault="00F05C31" w:rsidP="003863AB">
            <w:pPr>
              <w:jc w:val="center"/>
              <w:rPr>
                <w:b/>
                <w:bCs/>
              </w:rPr>
            </w:pPr>
            <w:r w:rsidRPr="00700EDF">
              <w:rPr>
                <w:b/>
                <w:bCs/>
              </w:rPr>
              <w:t>Министерство сельского хозяйства и продовольствия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Pr="001F5FA3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1F5FA3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</w:t>
            </w:r>
            <w:r w:rsidRPr="001F5FA3">
              <w:rPr>
                <w:b/>
                <w:bCs/>
              </w:rPr>
              <w:t>.1</w:t>
            </w:r>
            <w:r>
              <w:rPr>
                <w:b/>
                <w:bCs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Pr="001F5FA3" w:rsidRDefault="00F05C31" w:rsidP="003863AB">
            <w:pPr>
              <w:jc w:val="center"/>
              <w:rPr>
                <w:b/>
                <w:bCs/>
              </w:rPr>
            </w:pPr>
            <w:r w:rsidRPr="009953E8">
              <w:rPr>
                <w:b/>
                <w:bCs/>
              </w:rPr>
              <w:t>Управление по АПК и ЛПХ  администрации Торбеевского муниципального района Республики Мордовия</w:t>
            </w:r>
          </w:p>
        </w:tc>
      </w:tr>
      <w:tr w:rsidR="00F05C31">
        <w:trPr>
          <w:trHeight w:val="312"/>
        </w:trPr>
        <w:tc>
          <w:tcPr>
            <w:tcW w:w="600" w:type="dxa"/>
          </w:tcPr>
          <w:p w:rsidR="00F05C31" w:rsidRDefault="00F05C31" w:rsidP="00535FFB">
            <w:pPr>
              <w:jc w:val="center"/>
            </w:pPr>
            <w:r>
              <w:t>18</w:t>
            </w:r>
          </w:p>
        </w:tc>
        <w:tc>
          <w:tcPr>
            <w:tcW w:w="1204" w:type="dxa"/>
          </w:tcPr>
          <w:p w:rsidR="00F05C31" w:rsidRDefault="00F05C31" w:rsidP="00535FFB">
            <w:r>
              <w:t>8.2.1.</w:t>
            </w:r>
          </w:p>
        </w:tc>
        <w:tc>
          <w:tcPr>
            <w:tcW w:w="5758" w:type="dxa"/>
          </w:tcPr>
          <w:p w:rsidR="00F05C31" w:rsidRDefault="00F05C31" w:rsidP="00535FFB">
            <w:pPr>
              <w:jc w:val="both"/>
            </w:pPr>
            <w:r w:rsidRPr="008B0B40">
              <w:t>Управление по АПК и ЛПХ  администрации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Default="00F05C31" w:rsidP="00535FF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F05C31" w:rsidRDefault="00F05C31" w:rsidP="00535FF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535FFB">
            <w:pPr>
              <w:jc w:val="center"/>
            </w:pPr>
          </w:p>
        </w:tc>
        <w:tc>
          <w:tcPr>
            <w:tcW w:w="2514" w:type="dxa"/>
          </w:tcPr>
          <w:p w:rsidR="00F05C31" w:rsidRDefault="00F05C31" w:rsidP="00535FFB">
            <w:pPr>
              <w:jc w:val="center"/>
            </w:pPr>
          </w:p>
        </w:tc>
      </w:tr>
      <w:tr w:rsidR="00F05C31">
        <w:trPr>
          <w:trHeight w:val="528"/>
        </w:trPr>
        <w:tc>
          <w:tcPr>
            <w:tcW w:w="600" w:type="dxa"/>
          </w:tcPr>
          <w:p w:rsidR="00F05C31" w:rsidRDefault="00F05C31" w:rsidP="00B047C5">
            <w:pPr>
              <w:jc w:val="center"/>
            </w:pPr>
            <w:r>
              <w:t>19</w:t>
            </w:r>
          </w:p>
        </w:tc>
        <w:tc>
          <w:tcPr>
            <w:tcW w:w="1204" w:type="dxa"/>
          </w:tcPr>
          <w:p w:rsidR="00F05C31" w:rsidRPr="00B047C5" w:rsidRDefault="00F05C31" w:rsidP="00B55AC3">
            <w:r w:rsidRPr="00B047C5">
              <w:t>8.1.1.1.</w:t>
            </w:r>
          </w:p>
        </w:tc>
        <w:tc>
          <w:tcPr>
            <w:tcW w:w="5758" w:type="dxa"/>
          </w:tcPr>
          <w:p w:rsidR="00F05C31" w:rsidRPr="00B047C5" w:rsidRDefault="00F05C31" w:rsidP="00856556">
            <w:r w:rsidRPr="00B047C5">
              <w:t>Сельскохозяйственный производственный кооператив «Заря»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F05C31" w:rsidRPr="00B047C5" w:rsidRDefault="00F05C31" w:rsidP="00F80A0A">
            <w:pPr>
              <w:jc w:val="center"/>
            </w:pPr>
            <w:r w:rsidRPr="00B047C5">
              <w:t>Частная</w:t>
            </w:r>
          </w:p>
        </w:tc>
        <w:tc>
          <w:tcPr>
            <w:tcW w:w="1798" w:type="dxa"/>
          </w:tcPr>
          <w:p w:rsidR="00F05C31" w:rsidRPr="00B047C5" w:rsidRDefault="00F05C31" w:rsidP="00F80A0A">
            <w:pPr>
              <w:jc w:val="center"/>
            </w:pPr>
            <w:r w:rsidRPr="00B047C5">
              <w:t>2.1</w:t>
            </w:r>
          </w:p>
        </w:tc>
        <w:tc>
          <w:tcPr>
            <w:tcW w:w="1627" w:type="dxa"/>
          </w:tcPr>
          <w:p w:rsidR="00F05C31" w:rsidRPr="00EE6DA0" w:rsidRDefault="00F05C31" w:rsidP="00F80A0A">
            <w:pPr>
              <w:jc w:val="center"/>
              <w:rPr>
                <w:highlight w:val="green"/>
              </w:rPr>
            </w:pPr>
          </w:p>
        </w:tc>
        <w:tc>
          <w:tcPr>
            <w:tcW w:w="2514" w:type="dxa"/>
          </w:tcPr>
          <w:p w:rsidR="00F05C31" w:rsidRDefault="00F05C31" w:rsidP="003527E4">
            <w:pPr>
              <w:rPr>
                <w:color w:val="FF0000"/>
                <w:highlight w:val="green"/>
              </w:rPr>
            </w:pPr>
          </w:p>
        </w:tc>
      </w:tr>
      <w:tr w:rsidR="00F05C31">
        <w:tc>
          <w:tcPr>
            <w:tcW w:w="600" w:type="dxa"/>
          </w:tcPr>
          <w:p w:rsidR="00F05C31" w:rsidRPr="00A65A8C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A65A8C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8.2.  </w:t>
            </w:r>
          </w:p>
        </w:tc>
        <w:tc>
          <w:tcPr>
            <w:tcW w:w="13856" w:type="dxa"/>
            <w:gridSpan w:val="5"/>
          </w:tcPr>
          <w:p w:rsidR="00F05C31" w:rsidRPr="00A65A8C" w:rsidRDefault="00F05C31" w:rsidP="00386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Министерство лесного, охотничьего хозяйства и природопользования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20</w:t>
            </w:r>
          </w:p>
        </w:tc>
        <w:tc>
          <w:tcPr>
            <w:tcW w:w="1204" w:type="dxa"/>
          </w:tcPr>
          <w:p w:rsidR="00F05C31" w:rsidRDefault="00F05C31" w:rsidP="00B55AC3">
            <w:r>
              <w:t>8.2.1.</w:t>
            </w:r>
          </w:p>
        </w:tc>
        <w:tc>
          <w:tcPr>
            <w:tcW w:w="5758" w:type="dxa"/>
          </w:tcPr>
          <w:p w:rsidR="00F05C31" w:rsidRDefault="00F05C31" w:rsidP="00856556">
            <w:r>
              <w:t>Государственное казенное учреждение Республики Мордовия «Виндрейское территориальное лесничество»</w:t>
            </w:r>
          </w:p>
          <w:p w:rsidR="00F05C31" w:rsidRDefault="00F05C31" w:rsidP="00856556"/>
          <w:p w:rsidR="00F05C31" w:rsidRDefault="00F05C31" w:rsidP="00856556"/>
          <w:p w:rsidR="00F05C31" w:rsidRDefault="00F05C31" w:rsidP="00856556"/>
          <w:p w:rsidR="00F05C31" w:rsidRDefault="00F05C31" w:rsidP="00856556"/>
          <w:p w:rsidR="00F05C31" w:rsidRDefault="00F05C31" w:rsidP="00856556"/>
        </w:tc>
        <w:tc>
          <w:tcPr>
            <w:tcW w:w="2159" w:type="dxa"/>
          </w:tcPr>
          <w:p w:rsidR="00F05C31" w:rsidRDefault="00F05C31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  <w:r>
              <w:t>НТД</w:t>
            </w:r>
          </w:p>
        </w:tc>
        <w:tc>
          <w:tcPr>
            <w:tcW w:w="2514" w:type="dxa"/>
          </w:tcPr>
          <w:p w:rsidR="00F05C31" w:rsidRDefault="00F05C31">
            <w:pPr>
              <w:jc w:val="center"/>
            </w:pPr>
          </w:p>
        </w:tc>
      </w:tr>
      <w:tr w:rsidR="00F05C31" w:rsidRPr="00837F58">
        <w:tc>
          <w:tcPr>
            <w:tcW w:w="600" w:type="dxa"/>
          </w:tcPr>
          <w:p w:rsidR="00F05C31" w:rsidRPr="00837F58" w:rsidRDefault="00F05C31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ED7943" w:rsidRDefault="00F05C31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Pr="00ED7943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Pr="00ED7943" w:rsidRDefault="00F05C31" w:rsidP="003863AB">
            <w:pPr>
              <w:jc w:val="center"/>
              <w:rPr>
                <w:sz w:val="28"/>
                <w:szCs w:val="28"/>
              </w:rPr>
            </w:pPr>
            <w:r w:rsidRPr="00ED7943">
              <w:rPr>
                <w:b/>
                <w:bCs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F05C31">
        <w:tc>
          <w:tcPr>
            <w:tcW w:w="600" w:type="dxa"/>
          </w:tcPr>
          <w:p w:rsidR="00F05C31" w:rsidRPr="00543BAD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543BAD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543BAD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F05C31" w:rsidRPr="00543BAD" w:rsidRDefault="00F05C31" w:rsidP="003863AB">
            <w:pPr>
              <w:jc w:val="center"/>
              <w:rPr>
                <w:b/>
                <w:bCs/>
              </w:rPr>
            </w:pPr>
            <w:r w:rsidRPr="00543BAD">
              <w:rPr>
                <w:b/>
                <w:bCs/>
              </w:rPr>
              <w:t>Министерство печати и информации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21</w:t>
            </w:r>
          </w:p>
        </w:tc>
        <w:tc>
          <w:tcPr>
            <w:tcW w:w="1204" w:type="dxa"/>
          </w:tcPr>
          <w:p w:rsidR="00F05C31" w:rsidRDefault="00F05C31" w:rsidP="00B55AC3">
            <w:r>
              <w:t>11.1.1.</w:t>
            </w:r>
          </w:p>
        </w:tc>
        <w:tc>
          <w:tcPr>
            <w:tcW w:w="5758" w:type="dxa"/>
          </w:tcPr>
          <w:p w:rsidR="00F05C31" w:rsidRDefault="00F05C31" w:rsidP="00BA0554">
            <w:pPr>
              <w:jc w:val="both"/>
            </w:pPr>
            <w:r w:rsidRPr="00D10619">
              <w:t>Автономная некоммерческая организация «Редакция газеты «Торбеевские новости»</w:t>
            </w:r>
          </w:p>
          <w:p w:rsidR="00F05C31" w:rsidRDefault="00F05C31" w:rsidP="00BA0554">
            <w:pPr>
              <w:jc w:val="both"/>
            </w:pPr>
          </w:p>
          <w:p w:rsidR="00F05C31" w:rsidRDefault="00F05C31" w:rsidP="00BA0554">
            <w:pPr>
              <w:jc w:val="both"/>
            </w:pPr>
          </w:p>
          <w:p w:rsidR="00F05C31" w:rsidRDefault="00F05C31" w:rsidP="00BA0554">
            <w:pPr>
              <w:jc w:val="both"/>
            </w:pPr>
          </w:p>
          <w:p w:rsidR="00F05C31" w:rsidRPr="00D10619" w:rsidRDefault="00F05C31" w:rsidP="00BA0554">
            <w:pPr>
              <w:jc w:val="both"/>
            </w:pPr>
          </w:p>
        </w:tc>
        <w:tc>
          <w:tcPr>
            <w:tcW w:w="2159" w:type="dxa"/>
          </w:tcPr>
          <w:p w:rsidR="00F05C31" w:rsidRPr="00D10619" w:rsidRDefault="00F05C31" w:rsidP="00DA1A38">
            <w:pPr>
              <w:jc w:val="center"/>
            </w:pPr>
            <w:r>
              <w:t>Частная</w:t>
            </w:r>
          </w:p>
        </w:tc>
        <w:tc>
          <w:tcPr>
            <w:tcW w:w="1798" w:type="dxa"/>
          </w:tcPr>
          <w:p w:rsidR="00F05C31" w:rsidRPr="00D10619" w:rsidRDefault="00F05C31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F05C31" w:rsidRPr="00D10619" w:rsidRDefault="00F05C31">
            <w:pPr>
              <w:jc w:val="center"/>
            </w:pPr>
            <w:r>
              <w:t>Фото</w:t>
            </w:r>
          </w:p>
        </w:tc>
        <w:tc>
          <w:tcPr>
            <w:tcW w:w="2514" w:type="dxa"/>
          </w:tcPr>
          <w:p w:rsidR="00F05C31" w:rsidRDefault="00F05C31" w:rsidP="00E841D9">
            <w:r>
              <w:t>Вкл. Пр. ЭПК</w:t>
            </w:r>
          </w:p>
          <w:p w:rsidR="00F05C31" w:rsidRPr="00D10619" w:rsidRDefault="00F05C31" w:rsidP="00E841D9">
            <w:r>
              <w:t xml:space="preserve">от </w:t>
            </w:r>
            <w:r w:rsidRPr="00AF5077">
              <w:t>10.06.2011 № 4</w:t>
            </w:r>
          </w:p>
        </w:tc>
      </w:tr>
      <w:tr w:rsidR="00F05C31" w:rsidRPr="002D5189">
        <w:tc>
          <w:tcPr>
            <w:tcW w:w="600" w:type="dxa"/>
          </w:tcPr>
          <w:p w:rsidR="00F05C31" w:rsidRPr="002D5189" w:rsidRDefault="00F05C31" w:rsidP="00B55AC3">
            <w:pPr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881448" w:rsidRDefault="00F05C31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Pr="00881448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Pr="00881448" w:rsidRDefault="00F05C31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 w:rsidRPr="00881448">
              <w:rPr>
                <w:b/>
                <w:bCs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F05C31">
        <w:tc>
          <w:tcPr>
            <w:tcW w:w="600" w:type="dxa"/>
          </w:tcPr>
          <w:p w:rsidR="00F05C31" w:rsidRPr="00476947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476947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13.1.</w:t>
            </w:r>
          </w:p>
        </w:tc>
        <w:tc>
          <w:tcPr>
            <w:tcW w:w="13856" w:type="dxa"/>
            <w:gridSpan w:val="5"/>
          </w:tcPr>
          <w:p w:rsidR="00F05C31" w:rsidRPr="00476947" w:rsidRDefault="00F05C31" w:rsidP="003863AB">
            <w:pPr>
              <w:jc w:val="center"/>
              <w:rPr>
                <w:b/>
                <w:bCs/>
              </w:rPr>
            </w:pPr>
            <w:r w:rsidRPr="00476947">
              <w:rPr>
                <w:b/>
                <w:bCs/>
              </w:rPr>
              <w:t>Министерство образования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22</w:t>
            </w:r>
          </w:p>
        </w:tc>
        <w:tc>
          <w:tcPr>
            <w:tcW w:w="1204" w:type="dxa"/>
          </w:tcPr>
          <w:p w:rsidR="00F05C31" w:rsidRDefault="00F05C31" w:rsidP="00B55AC3">
            <w:r>
              <w:t>13.1.1.</w:t>
            </w:r>
          </w:p>
        </w:tc>
        <w:tc>
          <w:tcPr>
            <w:tcW w:w="5758" w:type="dxa"/>
          </w:tcPr>
          <w:p w:rsidR="00F05C31" w:rsidRPr="0059108C" w:rsidRDefault="00F05C31" w:rsidP="00856556">
            <w:r w:rsidRPr="0059108C">
              <w:t>Государственное бюджетное образовательное учреждение Республики Мордовия среднего профессионального образования (среднее специальное учебное заведение) «Торбеевский колледж мясной и молочной промышленности»</w:t>
            </w:r>
          </w:p>
          <w:p w:rsidR="00F05C31" w:rsidRPr="00650CEF" w:rsidRDefault="00F05C31" w:rsidP="00856556">
            <w:pPr>
              <w:rPr>
                <w:color w:val="0000FF"/>
              </w:rPr>
            </w:pPr>
            <w:r w:rsidRPr="0059108C">
              <w:t>(ГБОУ РМ СПО (ССУЗ) «ТКММП»)</w:t>
            </w:r>
          </w:p>
        </w:tc>
        <w:tc>
          <w:tcPr>
            <w:tcW w:w="2159" w:type="dxa"/>
          </w:tcPr>
          <w:p w:rsidR="00F05C31" w:rsidRDefault="00F05C31" w:rsidP="00DA1A3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 w:rsidP="0059108C"/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F05C31" w:rsidRDefault="00F05C31" w:rsidP="00B55AC3">
            <w:r>
              <w:t>13.1.2.</w:t>
            </w:r>
          </w:p>
        </w:tc>
        <w:tc>
          <w:tcPr>
            <w:tcW w:w="5758" w:type="dxa"/>
          </w:tcPr>
          <w:p w:rsidR="00F05C31" w:rsidRPr="0059108C" w:rsidRDefault="00F05C31" w:rsidP="00856556">
            <w:r w:rsidRPr="0059108C">
              <w:t>Муниципальное бюджетное учреждение «Центр информационно-методического и технического обеспечения муниципальных бюджетных учреждений образования»</w:t>
            </w:r>
          </w:p>
          <w:p w:rsidR="00F05C31" w:rsidRPr="001F5E84" w:rsidRDefault="00F05C31" w:rsidP="00856556">
            <w:pPr>
              <w:rPr>
                <w:b/>
                <w:bCs/>
                <w:color w:val="FF0000"/>
              </w:rPr>
            </w:pPr>
            <w:r w:rsidRPr="0059108C">
              <w:t>МБУ «ЦИМ И ТОМБУО»</w:t>
            </w:r>
            <w:r>
              <w:rPr>
                <w:color w:val="0000FF"/>
              </w:rPr>
              <w:t xml:space="preserve">  </w:t>
            </w:r>
          </w:p>
        </w:tc>
        <w:tc>
          <w:tcPr>
            <w:tcW w:w="2159" w:type="dxa"/>
          </w:tcPr>
          <w:p w:rsidR="00F05C31" w:rsidRPr="00D10619" w:rsidRDefault="00F05C31" w:rsidP="00DA1A38">
            <w:pPr>
              <w:jc w:val="center"/>
            </w:pPr>
            <w:r w:rsidRPr="00D10619">
              <w:t>Муниципальная</w:t>
            </w:r>
          </w:p>
        </w:tc>
        <w:tc>
          <w:tcPr>
            <w:tcW w:w="1798" w:type="dxa"/>
          </w:tcPr>
          <w:p w:rsidR="00F05C31" w:rsidRPr="00D10619" w:rsidRDefault="00F05C31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F05C31" w:rsidRPr="00D10619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Pr="004631DF" w:rsidRDefault="00F05C31" w:rsidP="004631DF">
            <w:pPr>
              <w:rPr>
                <w:highlight w:val="yellow"/>
              </w:rPr>
            </w:pPr>
          </w:p>
        </w:tc>
      </w:tr>
      <w:tr w:rsidR="00F05C31" w:rsidRPr="002D5189">
        <w:tc>
          <w:tcPr>
            <w:tcW w:w="600" w:type="dxa"/>
          </w:tcPr>
          <w:p w:rsidR="00F05C31" w:rsidRPr="00787684" w:rsidRDefault="00F05C31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EF3621" w:rsidRDefault="00F05C31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Pr="00EF362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F05C31" w:rsidRPr="00EF3621" w:rsidRDefault="00F05C31" w:rsidP="003863AB">
            <w:pPr>
              <w:jc w:val="center"/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Здравоохранение</w:t>
            </w:r>
            <w:r>
              <w:rPr>
                <w:b/>
                <w:bCs/>
                <w:sz w:val="28"/>
                <w:szCs w:val="28"/>
              </w:rPr>
              <w:t xml:space="preserve"> и социальное развитие. Труд и занятость населения</w:t>
            </w:r>
          </w:p>
        </w:tc>
      </w:tr>
      <w:tr w:rsidR="00F05C31">
        <w:tc>
          <w:tcPr>
            <w:tcW w:w="600" w:type="dxa"/>
          </w:tcPr>
          <w:p w:rsidR="00F05C31" w:rsidRPr="00502498" w:rsidRDefault="00F05C31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F05C31" w:rsidRPr="00502498" w:rsidRDefault="00F05C31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502498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F05C31" w:rsidRPr="00502498" w:rsidRDefault="00F05C31" w:rsidP="000B2703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здравоохранения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24</w:t>
            </w:r>
          </w:p>
        </w:tc>
        <w:tc>
          <w:tcPr>
            <w:tcW w:w="1204" w:type="dxa"/>
          </w:tcPr>
          <w:p w:rsidR="00F05C31" w:rsidRDefault="00F05C31" w:rsidP="00B55AC3">
            <w:r>
              <w:t>16.1.1.</w:t>
            </w:r>
          </w:p>
        </w:tc>
        <w:tc>
          <w:tcPr>
            <w:tcW w:w="5758" w:type="dxa"/>
          </w:tcPr>
          <w:p w:rsidR="00F05C31" w:rsidRDefault="00F05C31" w:rsidP="00856556">
            <w:r w:rsidRPr="004631DF">
              <w:t xml:space="preserve">Государственное бюджетное учреждение здравоохранения Республики Мордовия «Торбеевская </w:t>
            </w:r>
            <w:r>
              <w:t>меж</w:t>
            </w:r>
            <w:r w:rsidRPr="004631DF">
              <w:t>районная больница»</w:t>
            </w:r>
          </w:p>
          <w:p w:rsidR="00F05C31" w:rsidRPr="00B56B8A" w:rsidRDefault="00F05C31" w:rsidP="00856556">
            <w:pPr>
              <w:rPr>
                <w:color w:val="FF0000"/>
              </w:rPr>
            </w:pPr>
            <w:r>
              <w:t>(ГБУЗ РМ «Торбеевская МБ»)</w:t>
            </w:r>
          </w:p>
        </w:tc>
        <w:tc>
          <w:tcPr>
            <w:tcW w:w="2159" w:type="dxa"/>
          </w:tcPr>
          <w:p w:rsidR="00F05C31" w:rsidRDefault="00F05C31" w:rsidP="0050249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F05C31" w:rsidRDefault="00F05C31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>
            <w:pPr>
              <w:jc w:val="center"/>
            </w:pPr>
          </w:p>
        </w:tc>
        <w:tc>
          <w:tcPr>
            <w:tcW w:w="2514" w:type="dxa"/>
          </w:tcPr>
          <w:p w:rsidR="00F05C31" w:rsidRDefault="00F05C31" w:rsidP="004631DF"/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</w:p>
        </w:tc>
        <w:tc>
          <w:tcPr>
            <w:tcW w:w="1204" w:type="dxa"/>
          </w:tcPr>
          <w:p w:rsidR="00F05C31" w:rsidRPr="00502498" w:rsidRDefault="00F05C31" w:rsidP="00305F80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02498">
              <w:rPr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</w:p>
        </w:tc>
        <w:tc>
          <w:tcPr>
            <w:tcW w:w="13856" w:type="dxa"/>
            <w:gridSpan w:val="5"/>
          </w:tcPr>
          <w:p w:rsidR="00F05C31" w:rsidRPr="00502498" w:rsidRDefault="00F05C31" w:rsidP="00305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Государственный комитет Республики Мордовия по труду и занятости населения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25</w:t>
            </w:r>
          </w:p>
        </w:tc>
        <w:tc>
          <w:tcPr>
            <w:tcW w:w="1204" w:type="dxa"/>
          </w:tcPr>
          <w:p w:rsidR="00F05C31" w:rsidRDefault="00F05C31" w:rsidP="00305F80">
            <w:r>
              <w:t>16.2.1.</w:t>
            </w:r>
          </w:p>
        </w:tc>
        <w:tc>
          <w:tcPr>
            <w:tcW w:w="5758" w:type="dxa"/>
          </w:tcPr>
          <w:p w:rsidR="00F05C31" w:rsidRDefault="00F05C31" w:rsidP="00856556">
            <w:r>
              <w:t>Государственное казенное учреждение Республики Мордовия «Центр занятости населения  Торбеевского района»</w:t>
            </w:r>
          </w:p>
          <w:p w:rsidR="00F05C31" w:rsidRDefault="00F05C31" w:rsidP="00856556"/>
          <w:p w:rsidR="00F05C31" w:rsidRDefault="00F05C31" w:rsidP="00856556"/>
          <w:p w:rsidR="00F05C31" w:rsidRDefault="00F05C31" w:rsidP="00856556"/>
          <w:p w:rsidR="00F05C31" w:rsidRDefault="00F05C31" w:rsidP="00856556"/>
        </w:tc>
        <w:tc>
          <w:tcPr>
            <w:tcW w:w="2159" w:type="dxa"/>
          </w:tcPr>
          <w:p w:rsidR="00F05C31" w:rsidRDefault="00F05C31" w:rsidP="00305F80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F05C31" w:rsidRDefault="00F05C31" w:rsidP="00305F80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F05C31" w:rsidRDefault="00F05C31" w:rsidP="00305F80">
            <w:pPr>
              <w:jc w:val="center"/>
            </w:pPr>
          </w:p>
        </w:tc>
        <w:tc>
          <w:tcPr>
            <w:tcW w:w="2514" w:type="dxa"/>
          </w:tcPr>
          <w:p w:rsidR="00F05C31" w:rsidRDefault="00F05C31" w:rsidP="00305F80"/>
        </w:tc>
      </w:tr>
      <w:tr w:rsidR="00F05C31" w:rsidRPr="003D0D31">
        <w:tc>
          <w:tcPr>
            <w:tcW w:w="600" w:type="dxa"/>
          </w:tcPr>
          <w:p w:rsidR="00F05C31" w:rsidRPr="003D0D31" w:rsidRDefault="00F05C31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F05C31" w:rsidRPr="00EF3621" w:rsidRDefault="00F05C31" w:rsidP="00022241">
            <w:pPr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13856" w:type="dxa"/>
            <w:gridSpan w:val="5"/>
          </w:tcPr>
          <w:p w:rsidR="00F05C31" w:rsidRPr="00EF3621" w:rsidRDefault="00F05C31" w:rsidP="003863A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Социальная защита. С</w:t>
            </w:r>
            <w:r w:rsidRPr="00EF3621">
              <w:rPr>
                <w:b/>
                <w:bCs/>
                <w:sz w:val="28"/>
                <w:szCs w:val="28"/>
              </w:rPr>
              <w:t>трахование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</w:p>
        </w:tc>
        <w:tc>
          <w:tcPr>
            <w:tcW w:w="1204" w:type="dxa"/>
          </w:tcPr>
          <w:p w:rsidR="00F05C31" w:rsidRPr="00502498" w:rsidRDefault="00F05C31" w:rsidP="0093743A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9.1.</w:t>
            </w:r>
          </w:p>
        </w:tc>
        <w:tc>
          <w:tcPr>
            <w:tcW w:w="13856" w:type="dxa"/>
            <w:gridSpan w:val="5"/>
          </w:tcPr>
          <w:p w:rsidR="00F05C31" w:rsidRPr="00502498" w:rsidRDefault="00F05C31" w:rsidP="003863AB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социальной защиты населения Республики Мордовия</w:t>
            </w:r>
          </w:p>
        </w:tc>
      </w:tr>
      <w:tr w:rsidR="00F05C31">
        <w:tc>
          <w:tcPr>
            <w:tcW w:w="600" w:type="dxa"/>
          </w:tcPr>
          <w:p w:rsidR="00F05C31" w:rsidRDefault="00F05C31">
            <w:pPr>
              <w:jc w:val="center"/>
            </w:pPr>
            <w:r>
              <w:t>26</w:t>
            </w:r>
          </w:p>
        </w:tc>
        <w:tc>
          <w:tcPr>
            <w:tcW w:w="1204" w:type="dxa"/>
          </w:tcPr>
          <w:p w:rsidR="00F05C31" w:rsidRDefault="00F05C31" w:rsidP="0093743A">
            <w:r>
              <w:t>19.1.1.</w:t>
            </w:r>
          </w:p>
        </w:tc>
        <w:tc>
          <w:tcPr>
            <w:tcW w:w="5758" w:type="dxa"/>
          </w:tcPr>
          <w:p w:rsidR="00F05C31" w:rsidRPr="00D10619" w:rsidRDefault="00F05C31" w:rsidP="00856556">
            <w:r w:rsidRPr="00D10619">
              <w:t xml:space="preserve">Государственное </w:t>
            </w:r>
            <w:r>
              <w:t xml:space="preserve">казенное </w:t>
            </w:r>
            <w:r w:rsidRPr="00D10619">
              <w:t>учреждение «Социальная защита населения по Торбеевскому району Республики Мордовия»</w:t>
            </w:r>
          </w:p>
        </w:tc>
        <w:tc>
          <w:tcPr>
            <w:tcW w:w="2159" w:type="dxa"/>
          </w:tcPr>
          <w:p w:rsidR="00F05C31" w:rsidRPr="00D10619" w:rsidRDefault="00F05C31" w:rsidP="0093743A">
            <w:pPr>
              <w:jc w:val="center"/>
            </w:pPr>
            <w:r w:rsidRPr="00D10619">
              <w:t>Республиканская</w:t>
            </w:r>
          </w:p>
        </w:tc>
        <w:tc>
          <w:tcPr>
            <w:tcW w:w="1798" w:type="dxa"/>
          </w:tcPr>
          <w:p w:rsidR="00F05C31" w:rsidRPr="00D10619" w:rsidRDefault="00F05C31" w:rsidP="0093743A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F05C31" w:rsidRPr="00D10619" w:rsidRDefault="00F05C31" w:rsidP="0093743A">
            <w:pPr>
              <w:jc w:val="center"/>
            </w:pPr>
          </w:p>
        </w:tc>
        <w:tc>
          <w:tcPr>
            <w:tcW w:w="2514" w:type="dxa"/>
          </w:tcPr>
          <w:p w:rsidR="00F05C31" w:rsidRPr="004631DF" w:rsidRDefault="00F05C31" w:rsidP="004631DF"/>
        </w:tc>
      </w:tr>
    </w:tbl>
    <w:p w:rsidR="00F05C31" w:rsidRDefault="00F05C31">
      <w:pPr>
        <w:jc w:val="both"/>
        <w:rPr>
          <w:b/>
          <w:bCs/>
        </w:rPr>
      </w:pPr>
    </w:p>
    <w:p w:rsidR="00F05C31" w:rsidRDefault="00F05C31" w:rsidP="00CA42A9">
      <w:pPr>
        <w:jc w:val="both"/>
      </w:pPr>
      <w:r w:rsidRPr="00CA42A9">
        <w:t>Итого  по сос</w:t>
      </w:r>
      <w:r>
        <w:t xml:space="preserve">тоянию на 01.01.2020 </w:t>
      </w:r>
      <w:r w:rsidRPr="00CA42A9">
        <w:t xml:space="preserve"> года  всего организаций в списк</w:t>
      </w:r>
      <w:r>
        <w:t>е 28</w:t>
      </w:r>
      <w:r w:rsidRPr="00CA42A9">
        <w:t xml:space="preserve">, в т.ч. </w:t>
      </w:r>
    </w:p>
    <w:tbl>
      <w:tblPr>
        <w:tblW w:w="11348" w:type="dxa"/>
        <w:tblInd w:w="-55" w:type="dxa"/>
        <w:tblCellMar>
          <w:left w:w="57" w:type="dxa"/>
          <w:right w:w="57" w:type="dxa"/>
        </w:tblCellMar>
        <w:tblLook w:val="01E0"/>
      </w:tblPr>
      <w:tblGrid>
        <w:gridCol w:w="2829"/>
        <w:gridCol w:w="2700"/>
        <w:gridCol w:w="2219"/>
        <w:gridCol w:w="3600"/>
      </w:tblGrid>
      <w:tr w:rsidR="00F05C31" w:rsidRPr="005F2736">
        <w:trPr>
          <w:cantSplit/>
          <w:trHeight w:hRule="exact" w:val="284"/>
        </w:trPr>
        <w:tc>
          <w:tcPr>
            <w:tcW w:w="282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видам собственности:</w:t>
            </w:r>
          </w:p>
        </w:tc>
        <w:tc>
          <w:tcPr>
            <w:tcW w:w="2700" w:type="dxa"/>
          </w:tcPr>
          <w:p w:rsidR="00F05C31" w:rsidRPr="00581DC4" w:rsidRDefault="00F05C31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республиканской – 5</w:t>
            </w:r>
          </w:p>
        </w:tc>
        <w:tc>
          <w:tcPr>
            <w:tcW w:w="221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формам приема:</w:t>
            </w:r>
          </w:p>
        </w:tc>
        <w:tc>
          <w:tcPr>
            <w:tcW w:w="3600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полная (1) –2</w:t>
            </w:r>
            <w:r>
              <w:rPr>
                <w:sz w:val="23"/>
                <w:szCs w:val="23"/>
              </w:rPr>
              <w:t>8</w:t>
            </w:r>
          </w:p>
        </w:tc>
      </w:tr>
      <w:tr w:rsidR="00F05C31" w:rsidRPr="005F2736">
        <w:trPr>
          <w:cantSplit/>
          <w:trHeight w:hRule="exact" w:val="284"/>
        </w:trPr>
        <w:tc>
          <w:tcPr>
            <w:tcW w:w="282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F05C31" w:rsidRPr="00581DC4" w:rsidRDefault="00F05C31" w:rsidP="00C079D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муниципальной – 19</w:t>
            </w:r>
          </w:p>
        </w:tc>
        <w:tc>
          <w:tcPr>
            <w:tcW w:w="221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выборочная повидовая (2.1) – 1</w:t>
            </w:r>
          </w:p>
        </w:tc>
      </w:tr>
      <w:tr w:rsidR="00F05C31" w:rsidRPr="005F2736">
        <w:trPr>
          <w:cantSplit/>
          <w:trHeight w:hRule="exact" w:val="284"/>
        </w:trPr>
        <w:tc>
          <w:tcPr>
            <w:tcW w:w="282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F05C31" w:rsidRPr="00581DC4" w:rsidRDefault="00F05C31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частной – 2</w:t>
            </w:r>
          </w:p>
        </w:tc>
        <w:tc>
          <w:tcPr>
            <w:tcW w:w="221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групповая (2.2) – 0</w:t>
            </w:r>
          </w:p>
        </w:tc>
      </w:tr>
      <w:tr w:rsidR="00F05C31" w:rsidRPr="005F2736">
        <w:trPr>
          <w:cantSplit/>
          <w:trHeight w:hRule="exact" w:val="284"/>
        </w:trPr>
        <w:tc>
          <w:tcPr>
            <w:tcW w:w="282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F05C31" w:rsidRPr="00581DC4" w:rsidRDefault="00F05C31" w:rsidP="00C079D2">
            <w:pPr>
              <w:rPr>
                <w:sz w:val="23"/>
                <w:szCs w:val="23"/>
              </w:rPr>
            </w:pPr>
          </w:p>
        </w:tc>
        <w:tc>
          <w:tcPr>
            <w:tcW w:w="2219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F05C31" w:rsidRPr="00581DC4" w:rsidRDefault="00F05C31" w:rsidP="00C079D2">
            <w:pPr>
              <w:rPr>
                <w:b/>
                <w:bCs/>
                <w:sz w:val="23"/>
                <w:szCs w:val="23"/>
              </w:rPr>
            </w:pPr>
          </w:p>
        </w:tc>
      </w:tr>
    </w:tbl>
    <w:p w:rsidR="00F05C31" w:rsidRDefault="00F05C31" w:rsidP="00DA1A38">
      <w:pPr>
        <w:jc w:val="both"/>
      </w:pPr>
      <w:r>
        <w:rPr>
          <w:sz w:val="23"/>
          <w:szCs w:val="23"/>
        </w:rPr>
        <w:t>Зав.</w:t>
      </w:r>
      <w:r w:rsidRPr="00840F9E">
        <w:rPr>
          <w:sz w:val="23"/>
          <w:szCs w:val="23"/>
        </w:rPr>
        <w:t xml:space="preserve"> </w:t>
      </w:r>
      <w:r>
        <w:t>МКАУ «Объединенный межведомственный архив</w:t>
      </w:r>
    </w:p>
    <w:p w:rsidR="00F05C31" w:rsidRDefault="00F05C31" w:rsidP="00DA1A38">
      <w:pPr>
        <w:jc w:val="both"/>
      </w:pPr>
      <w:r>
        <w:t xml:space="preserve">документов по личному составу Торбеевского </w:t>
      </w:r>
    </w:p>
    <w:p w:rsidR="00F05C31" w:rsidRDefault="00F05C31" w:rsidP="00DA1A38">
      <w:pPr>
        <w:jc w:val="both"/>
      </w:pPr>
      <w:r>
        <w:t>муниципального района Республики Мордовия»                                                                   Л.С. Королева</w:t>
      </w:r>
    </w:p>
    <w:p w:rsidR="00F05C31" w:rsidRDefault="00F05C31" w:rsidP="00DA1A38">
      <w:pPr>
        <w:jc w:val="both"/>
      </w:pPr>
    </w:p>
    <w:p w:rsidR="00F05C31" w:rsidRDefault="00F05C31" w:rsidP="00DA1A38">
      <w:pPr>
        <w:jc w:val="both"/>
      </w:pPr>
      <w:r>
        <w:t>«_____» ____________ 2020  г.</w:t>
      </w:r>
    </w:p>
    <w:p w:rsidR="00F05C31" w:rsidRDefault="00F05C31" w:rsidP="000E54D9">
      <w:pPr>
        <w:jc w:val="both"/>
      </w:pPr>
      <w:r>
        <w:rPr>
          <w:noProof/>
        </w:rPr>
        <w:pict>
          <v:rect id="_x0000_s1026" style="position:absolute;left:0;text-align:left;margin-left:9pt;margin-top:10.9pt;width:192pt;height:8.95pt;flip:y;z-index:-251658240" filled="f" fillcolor="#fcf5ee" stroked="f">
            <v:textbox style="mso-next-textbox:#_x0000_s1026">
              <w:txbxContent>
                <w:p w:rsidR="00F05C31" w:rsidRDefault="00F05C31" w:rsidP="007F2BEC">
                  <w:pPr>
                    <w:spacing w:line="360" w:lineRule="auto"/>
                    <w:rPr>
                      <w:sz w:val="26"/>
                      <w:szCs w:val="26"/>
                    </w:rPr>
                  </w:pPr>
                </w:p>
                <w:p w:rsidR="00F05C31" w:rsidRDefault="00F05C31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F05C31" w:rsidRDefault="00F05C31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F05C31" w:rsidRDefault="00F05C31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3780"/>
        <w:gridCol w:w="2520"/>
      </w:tblGrid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  <w:r w:rsidRPr="00581DC4">
              <w:rPr>
                <w:b/>
                <w:bCs/>
              </w:rPr>
              <w:t>Количество организаций по отраслям</w:t>
            </w:r>
            <w:r>
              <w:t>:</w:t>
            </w: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Местное самоуправление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17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Судебная власть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Финансирование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Экономика. Имущество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Сельское хозяйство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Лесное хозяйство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Строительство, архитектура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Печать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Образование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 xml:space="preserve">Культура. Архивное дело 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Здравоохранение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Труд и занятость населения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Спорт и молодежная политика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Социальная защита населения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Избирательные комиссии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Default="00F05C31" w:rsidP="00581DC4">
            <w:pPr>
              <w:tabs>
                <w:tab w:val="left" w:pos="9096"/>
              </w:tabs>
            </w:pPr>
            <w:r>
              <w:t>Общественные организации</w:t>
            </w:r>
          </w:p>
        </w:tc>
        <w:tc>
          <w:tcPr>
            <w:tcW w:w="2520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</w:tr>
      <w:tr w:rsidR="00F05C31">
        <w:tc>
          <w:tcPr>
            <w:tcW w:w="4428" w:type="dxa"/>
          </w:tcPr>
          <w:p w:rsidR="00F05C31" w:rsidRDefault="00F05C31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F05C31" w:rsidRPr="00581DC4" w:rsidRDefault="00F05C31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F05C31" w:rsidRPr="00581DC4" w:rsidRDefault="00F05C31" w:rsidP="00581DC4">
            <w:pPr>
              <w:tabs>
                <w:tab w:val="left" w:pos="9096"/>
              </w:tabs>
              <w:rPr>
                <w:b/>
                <w:bCs/>
              </w:rPr>
            </w:pPr>
            <w:r w:rsidRPr="00581DC4">
              <w:rPr>
                <w:b/>
                <w:bCs/>
              </w:rPr>
              <w:t>Всего:</w:t>
            </w:r>
          </w:p>
        </w:tc>
        <w:tc>
          <w:tcPr>
            <w:tcW w:w="2520" w:type="dxa"/>
          </w:tcPr>
          <w:p w:rsidR="00F05C31" w:rsidRPr="00581DC4" w:rsidRDefault="00F05C31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F05C31" w:rsidRPr="00581DC4" w:rsidRDefault="00F05C31" w:rsidP="00581DC4">
            <w:pPr>
              <w:tabs>
                <w:tab w:val="left" w:pos="9096"/>
              </w:tabs>
              <w:rPr>
                <w:b/>
                <w:bCs/>
              </w:rPr>
            </w:pPr>
            <w:r w:rsidRPr="00581DC4">
              <w:rPr>
                <w:b/>
                <w:bCs/>
              </w:rPr>
              <w:t>28</w:t>
            </w:r>
          </w:p>
        </w:tc>
      </w:tr>
    </w:tbl>
    <w:p w:rsidR="00F05C31" w:rsidRPr="002A107E" w:rsidRDefault="00F05C31" w:rsidP="002A107E">
      <w:pPr>
        <w:tabs>
          <w:tab w:val="left" w:pos="9096"/>
        </w:tabs>
      </w:pPr>
    </w:p>
    <w:sectPr w:rsidR="00F05C31" w:rsidRPr="002A107E" w:rsidSect="008B0DA8">
      <w:headerReference w:type="default" r:id="rId6"/>
      <w:pgSz w:w="16840" w:h="11907" w:orient="landscape" w:code="9"/>
      <w:pgMar w:top="1134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C31" w:rsidRDefault="00F05C31">
      <w:r>
        <w:separator/>
      </w:r>
    </w:p>
  </w:endnote>
  <w:endnote w:type="continuationSeparator" w:id="1">
    <w:p w:rsidR="00F05C31" w:rsidRDefault="00F05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C31" w:rsidRDefault="00F05C31">
      <w:r>
        <w:separator/>
      </w:r>
    </w:p>
  </w:footnote>
  <w:footnote w:type="continuationSeparator" w:id="1">
    <w:p w:rsidR="00F05C31" w:rsidRDefault="00F05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C31" w:rsidRDefault="00F05C31" w:rsidP="00434639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tbl>
    <w:tblPr>
      <w:tblW w:w="1530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596"/>
      <w:gridCol w:w="1204"/>
      <w:gridCol w:w="5760"/>
      <w:gridCol w:w="2160"/>
      <w:gridCol w:w="1798"/>
      <w:gridCol w:w="1627"/>
      <w:gridCol w:w="2155"/>
    </w:tblGrid>
    <w:tr w:rsidR="00F05C31">
      <w:tc>
        <w:tcPr>
          <w:tcW w:w="596" w:type="dxa"/>
        </w:tcPr>
        <w:p w:rsidR="00F05C31" w:rsidRDefault="00F05C31" w:rsidP="003863AB">
          <w:pPr>
            <w:ind w:right="360"/>
            <w:jc w:val="center"/>
          </w:pPr>
          <w:r>
            <w:t>1</w:t>
          </w:r>
        </w:p>
      </w:tc>
      <w:tc>
        <w:tcPr>
          <w:tcW w:w="1204" w:type="dxa"/>
        </w:tcPr>
        <w:p w:rsidR="00F05C31" w:rsidRDefault="00F05C31" w:rsidP="00434639">
          <w:pPr>
            <w:jc w:val="center"/>
          </w:pPr>
          <w:r>
            <w:t>2</w:t>
          </w:r>
        </w:p>
      </w:tc>
      <w:tc>
        <w:tcPr>
          <w:tcW w:w="5760" w:type="dxa"/>
        </w:tcPr>
        <w:p w:rsidR="00F05C31" w:rsidRDefault="00F05C31" w:rsidP="00434639">
          <w:pPr>
            <w:jc w:val="center"/>
          </w:pPr>
          <w:r>
            <w:t>3</w:t>
          </w:r>
        </w:p>
      </w:tc>
      <w:tc>
        <w:tcPr>
          <w:tcW w:w="2160" w:type="dxa"/>
        </w:tcPr>
        <w:p w:rsidR="00F05C31" w:rsidRDefault="00F05C31" w:rsidP="00434639">
          <w:pPr>
            <w:jc w:val="center"/>
          </w:pPr>
          <w:r>
            <w:t>4</w:t>
          </w:r>
        </w:p>
      </w:tc>
      <w:tc>
        <w:tcPr>
          <w:tcW w:w="1798" w:type="dxa"/>
        </w:tcPr>
        <w:p w:rsidR="00F05C31" w:rsidRDefault="00F05C31" w:rsidP="00434639">
          <w:pPr>
            <w:jc w:val="center"/>
          </w:pPr>
          <w:r>
            <w:t>5</w:t>
          </w:r>
        </w:p>
      </w:tc>
      <w:tc>
        <w:tcPr>
          <w:tcW w:w="1627" w:type="dxa"/>
        </w:tcPr>
        <w:p w:rsidR="00F05C31" w:rsidRDefault="00F05C31" w:rsidP="00434639">
          <w:pPr>
            <w:jc w:val="center"/>
          </w:pPr>
          <w:r>
            <w:t>6</w:t>
          </w:r>
        </w:p>
      </w:tc>
      <w:tc>
        <w:tcPr>
          <w:tcW w:w="2155" w:type="dxa"/>
        </w:tcPr>
        <w:p w:rsidR="00F05C31" w:rsidRDefault="00F05C31" w:rsidP="00434639">
          <w:pPr>
            <w:jc w:val="center"/>
          </w:pPr>
          <w:r>
            <w:t>7</w:t>
          </w:r>
        </w:p>
      </w:tc>
    </w:tr>
  </w:tbl>
  <w:p w:rsidR="00F05C31" w:rsidRDefault="00F05C31" w:rsidP="00ED74F4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19F"/>
    <w:rsid w:val="00000AA9"/>
    <w:rsid w:val="0000153A"/>
    <w:rsid w:val="000056E7"/>
    <w:rsid w:val="00015BCA"/>
    <w:rsid w:val="00017567"/>
    <w:rsid w:val="00022241"/>
    <w:rsid w:val="00027EDE"/>
    <w:rsid w:val="0003047D"/>
    <w:rsid w:val="00036662"/>
    <w:rsid w:val="000411EE"/>
    <w:rsid w:val="00041DFC"/>
    <w:rsid w:val="00057246"/>
    <w:rsid w:val="00057B9C"/>
    <w:rsid w:val="00062914"/>
    <w:rsid w:val="00074A48"/>
    <w:rsid w:val="00074D63"/>
    <w:rsid w:val="00075F1A"/>
    <w:rsid w:val="0008120C"/>
    <w:rsid w:val="00083081"/>
    <w:rsid w:val="00087F57"/>
    <w:rsid w:val="000918FD"/>
    <w:rsid w:val="00091963"/>
    <w:rsid w:val="00094FBC"/>
    <w:rsid w:val="00096A5C"/>
    <w:rsid w:val="000A6EB9"/>
    <w:rsid w:val="000B2703"/>
    <w:rsid w:val="000B4353"/>
    <w:rsid w:val="000C0467"/>
    <w:rsid w:val="000C0C58"/>
    <w:rsid w:val="000C5029"/>
    <w:rsid w:val="000C5AF6"/>
    <w:rsid w:val="000D23C1"/>
    <w:rsid w:val="000D4529"/>
    <w:rsid w:val="000D7CE8"/>
    <w:rsid w:val="000E3572"/>
    <w:rsid w:val="000E54D9"/>
    <w:rsid w:val="000E5973"/>
    <w:rsid w:val="000E5C2B"/>
    <w:rsid w:val="000F17BF"/>
    <w:rsid w:val="000F1C0F"/>
    <w:rsid w:val="00103EE3"/>
    <w:rsid w:val="00115527"/>
    <w:rsid w:val="001248A7"/>
    <w:rsid w:val="00142180"/>
    <w:rsid w:val="001458A8"/>
    <w:rsid w:val="0015546D"/>
    <w:rsid w:val="00157BC0"/>
    <w:rsid w:val="0017355B"/>
    <w:rsid w:val="00182B96"/>
    <w:rsid w:val="0018611A"/>
    <w:rsid w:val="00187C38"/>
    <w:rsid w:val="00192B6E"/>
    <w:rsid w:val="00196CD3"/>
    <w:rsid w:val="001B09D4"/>
    <w:rsid w:val="001B109B"/>
    <w:rsid w:val="001B28B8"/>
    <w:rsid w:val="001B4D28"/>
    <w:rsid w:val="001C033E"/>
    <w:rsid w:val="001C0F3C"/>
    <w:rsid w:val="001C5CAA"/>
    <w:rsid w:val="001D70EC"/>
    <w:rsid w:val="001E76DD"/>
    <w:rsid w:val="001F0FC7"/>
    <w:rsid w:val="001F5E84"/>
    <w:rsid w:val="001F5FA3"/>
    <w:rsid w:val="001F7103"/>
    <w:rsid w:val="00202043"/>
    <w:rsid w:val="002024FB"/>
    <w:rsid w:val="00202A5B"/>
    <w:rsid w:val="0021185F"/>
    <w:rsid w:val="002119FF"/>
    <w:rsid w:val="00214254"/>
    <w:rsid w:val="00216582"/>
    <w:rsid w:val="002212D1"/>
    <w:rsid w:val="00234090"/>
    <w:rsid w:val="00242691"/>
    <w:rsid w:val="0024470B"/>
    <w:rsid w:val="00244B78"/>
    <w:rsid w:val="0025138B"/>
    <w:rsid w:val="002524A6"/>
    <w:rsid w:val="002571AE"/>
    <w:rsid w:val="0025794A"/>
    <w:rsid w:val="00267DB6"/>
    <w:rsid w:val="00283214"/>
    <w:rsid w:val="002850CF"/>
    <w:rsid w:val="002904EB"/>
    <w:rsid w:val="002945A2"/>
    <w:rsid w:val="00297D23"/>
    <w:rsid w:val="002A0E79"/>
    <w:rsid w:val="002A107E"/>
    <w:rsid w:val="002B0BB2"/>
    <w:rsid w:val="002B0F67"/>
    <w:rsid w:val="002B683C"/>
    <w:rsid w:val="002C390E"/>
    <w:rsid w:val="002D5189"/>
    <w:rsid w:val="002E4905"/>
    <w:rsid w:val="002E78AD"/>
    <w:rsid w:val="002F03F4"/>
    <w:rsid w:val="002F635F"/>
    <w:rsid w:val="003009FD"/>
    <w:rsid w:val="00302A04"/>
    <w:rsid w:val="00305F80"/>
    <w:rsid w:val="00311F2A"/>
    <w:rsid w:val="00314805"/>
    <w:rsid w:val="00316C8E"/>
    <w:rsid w:val="0032205A"/>
    <w:rsid w:val="003366E6"/>
    <w:rsid w:val="00340E52"/>
    <w:rsid w:val="00351731"/>
    <w:rsid w:val="00351BAF"/>
    <w:rsid w:val="003527E4"/>
    <w:rsid w:val="00363280"/>
    <w:rsid w:val="00372425"/>
    <w:rsid w:val="0037733C"/>
    <w:rsid w:val="003778B8"/>
    <w:rsid w:val="003808D8"/>
    <w:rsid w:val="00384624"/>
    <w:rsid w:val="00384AB5"/>
    <w:rsid w:val="003863AB"/>
    <w:rsid w:val="00386A87"/>
    <w:rsid w:val="00392845"/>
    <w:rsid w:val="003A6EE9"/>
    <w:rsid w:val="003A7681"/>
    <w:rsid w:val="003C0F0A"/>
    <w:rsid w:val="003D0D31"/>
    <w:rsid w:val="003D2BFF"/>
    <w:rsid w:val="003D4D6F"/>
    <w:rsid w:val="003D70EA"/>
    <w:rsid w:val="003E5196"/>
    <w:rsid w:val="00424F67"/>
    <w:rsid w:val="00434639"/>
    <w:rsid w:val="004424EC"/>
    <w:rsid w:val="004468B6"/>
    <w:rsid w:val="004501D7"/>
    <w:rsid w:val="00454038"/>
    <w:rsid w:val="00454E95"/>
    <w:rsid w:val="0046298B"/>
    <w:rsid w:val="004631DF"/>
    <w:rsid w:val="00463899"/>
    <w:rsid w:val="004748A7"/>
    <w:rsid w:val="00475851"/>
    <w:rsid w:val="00476947"/>
    <w:rsid w:val="00483ED6"/>
    <w:rsid w:val="00486D56"/>
    <w:rsid w:val="004871B9"/>
    <w:rsid w:val="00487527"/>
    <w:rsid w:val="004905D9"/>
    <w:rsid w:val="00490C5C"/>
    <w:rsid w:val="004919F1"/>
    <w:rsid w:val="0049245E"/>
    <w:rsid w:val="00493E89"/>
    <w:rsid w:val="00497E9A"/>
    <w:rsid w:val="004A07CE"/>
    <w:rsid w:val="004B2FD2"/>
    <w:rsid w:val="004D28A0"/>
    <w:rsid w:val="004D41C3"/>
    <w:rsid w:val="004F0B43"/>
    <w:rsid w:val="004F4D17"/>
    <w:rsid w:val="00502498"/>
    <w:rsid w:val="00504C7C"/>
    <w:rsid w:val="00516777"/>
    <w:rsid w:val="005262B6"/>
    <w:rsid w:val="00527DB1"/>
    <w:rsid w:val="005310FC"/>
    <w:rsid w:val="00534DF0"/>
    <w:rsid w:val="00535C37"/>
    <w:rsid w:val="00535FFB"/>
    <w:rsid w:val="00536785"/>
    <w:rsid w:val="005416E5"/>
    <w:rsid w:val="00542B04"/>
    <w:rsid w:val="00543BAD"/>
    <w:rsid w:val="005626A8"/>
    <w:rsid w:val="00576DCB"/>
    <w:rsid w:val="005773A9"/>
    <w:rsid w:val="00577496"/>
    <w:rsid w:val="00581DC4"/>
    <w:rsid w:val="0058281A"/>
    <w:rsid w:val="0058380C"/>
    <w:rsid w:val="0058392E"/>
    <w:rsid w:val="00586452"/>
    <w:rsid w:val="0059108C"/>
    <w:rsid w:val="005A0B6C"/>
    <w:rsid w:val="005A57E9"/>
    <w:rsid w:val="005B37FD"/>
    <w:rsid w:val="005B5712"/>
    <w:rsid w:val="005B667F"/>
    <w:rsid w:val="005B6A15"/>
    <w:rsid w:val="005C080F"/>
    <w:rsid w:val="005C1CC2"/>
    <w:rsid w:val="005C7F24"/>
    <w:rsid w:val="005D3A27"/>
    <w:rsid w:val="005D7AFD"/>
    <w:rsid w:val="005F2736"/>
    <w:rsid w:val="00602BFB"/>
    <w:rsid w:val="00605D31"/>
    <w:rsid w:val="0061195F"/>
    <w:rsid w:val="00612E59"/>
    <w:rsid w:val="0061434C"/>
    <w:rsid w:val="00621037"/>
    <w:rsid w:val="006219F5"/>
    <w:rsid w:val="00626498"/>
    <w:rsid w:val="00635987"/>
    <w:rsid w:val="006368FB"/>
    <w:rsid w:val="00637F8A"/>
    <w:rsid w:val="00643C05"/>
    <w:rsid w:val="00645E81"/>
    <w:rsid w:val="00646D16"/>
    <w:rsid w:val="00650CEF"/>
    <w:rsid w:val="006523F3"/>
    <w:rsid w:val="00652E37"/>
    <w:rsid w:val="00654F05"/>
    <w:rsid w:val="00670D09"/>
    <w:rsid w:val="00674EBB"/>
    <w:rsid w:val="00680981"/>
    <w:rsid w:val="00681303"/>
    <w:rsid w:val="00687845"/>
    <w:rsid w:val="0068790C"/>
    <w:rsid w:val="00691E9C"/>
    <w:rsid w:val="00693E0D"/>
    <w:rsid w:val="006A57CE"/>
    <w:rsid w:val="006C2431"/>
    <w:rsid w:val="006D0BC5"/>
    <w:rsid w:val="006D275D"/>
    <w:rsid w:val="006D570C"/>
    <w:rsid w:val="006D7080"/>
    <w:rsid w:val="006D74B5"/>
    <w:rsid w:val="006F0FBE"/>
    <w:rsid w:val="006F1AA3"/>
    <w:rsid w:val="006F36DF"/>
    <w:rsid w:val="00700EDF"/>
    <w:rsid w:val="007064E0"/>
    <w:rsid w:val="00706761"/>
    <w:rsid w:val="007119A6"/>
    <w:rsid w:val="007131D2"/>
    <w:rsid w:val="0071351F"/>
    <w:rsid w:val="007158E4"/>
    <w:rsid w:val="00717F85"/>
    <w:rsid w:val="007232FA"/>
    <w:rsid w:val="007275AA"/>
    <w:rsid w:val="00727E41"/>
    <w:rsid w:val="007432EE"/>
    <w:rsid w:val="00751E31"/>
    <w:rsid w:val="00756450"/>
    <w:rsid w:val="00766FB5"/>
    <w:rsid w:val="0077323F"/>
    <w:rsid w:val="00774063"/>
    <w:rsid w:val="00776D38"/>
    <w:rsid w:val="00785DAB"/>
    <w:rsid w:val="00787684"/>
    <w:rsid w:val="00793D32"/>
    <w:rsid w:val="00797A37"/>
    <w:rsid w:val="00797CAA"/>
    <w:rsid w:val="007A0ECB"/>
    <w:rsid w:val="007A25C4"/>
    <w:rsid w:val="007B28FB"/>
    <w:rsid w:val="007B3960"/>
    <w:rsid w:val="007D0710"/>
    <w:rsid w:val="007D45B3"/>
    <w:rsid w:val="007F2BEC"/>
    <w:rsid w:val="007F5652"/>
    <w:rsid w:val="007F5847"/>
    <w:rsid w:val="0080038B"/>
    <w:rsid w:val="008018D1"/>
    <w:rsid w:val="00801C61"/>
    <w:rsid w:val="00802167"/>
    <w:rsid w:val="00803ECE"/>
    <w:rsid w:val="00805526"/>
    <w:rsid w:val="00806F94"/>
    <w:rsid w:val="00810C06"/>
    <w:rsid w:val="00811013"/>
    <w:rsid w:val="00824F22"/>
    <w:rsid w:val="0082525D"/>
    <w:rsid w:val="00831546"/>
    <w:rsid w:val="0083681F"/>
    <w:rsid w:val="00837F58"/>
    <w:rsid w:val="00840F9E"/>
    <w:rsid w:val="00854337"/>
    <w:rsid w:val="00856433"/>
    <w:rsid w:val="00856556"/>
    <w:rsid w:val="0086211D"/>
    <w:rsid w:val="00864D3C"/>
    <w:rsid w:val="008804DA"/>
    <w:rsid w:val="00881448"/>
    <w:rsid w:val="00882B63"/>
    <w:rsid w:val="008A1307"/>
    <w:rsid w:val="008A5CC1"/>
    <w:rsid w:val="008B0B40"/>
    <w:rsid w:val="008B0DA8"/>
    <w:rsid w:val="008B7CFB"/>
    <w:rsid w:val="008B7FED"/>
    <w:rsid w:val="008C16E3"/>
    <w:rsid w:val="008C71F3"/>
    <w:rsid w:val="00904BAD"/>
    <w:rsid w:val="00910292"/>
    <w:rsid w:val="00920394"/>
    <w:rsid w:val="00927ADA"/>
    <w:rsid w:val="00933EAF"/>
    <w:rsid w:val="0093743A"/>
    <w:rsid w:val="0094388A"/>
    <w:rsid w:val="0095696C"/>
    <w:rsid w:val="00965DC4"/>
    <w:rsid w:val="009722D2"/>
    <w:rsid w:val="009776CE"/>
    <w:rsid w:val="009828BD"/>
    <w:rsid w:val="009909BA"/>
    <w:rsid w:val="009953E8"/>
    <w:rsid w:val="00996973"/>
    <w:rsid w:val="009A547E"/>
    <w:rsid w:val="009A6424"/>
    <w:rsid w:val="009B1E4A"/>
    <w:rsid w:val="009B784A"/>
    <w:rsid w:val="009C41F1"/>
    <w:rsid w:val="009C6778"/>
    <w:rsid w:val="009C7D4F"/>
    <w:rsid w:val="009D5EA5"/>
    <w:rsid w:val="009D6432"/>
    <w:rsid w:val="009E4134"/>
    <w:rsid w:val="009F2C1E"/>
    <w:rsid w:val="009F5021"/>
    <w:rsid w:val="009F6FC8"/>
    <w:rsid w:val="00A127DF"/>
    <w:rsid w:val="00A13368"/>
    <w:rsid w:val="00A137A3"/>
    <w:rsid w:val="00A1732E"/>
    <w:rsid w:val="00A2402F"/>
    <w:rsid w:val="00A25D4D"/>
    <w:rsid w:val="00A31D5E"/>
    <w:rsid w:val="00A3203C"/>
    <w:rsid w:val="00A37318"/>
    <w:rsid w:val="00A4357C"/>
    <w:rsid w:val="00A44968"/>
    <w:rsid w:val="00A631D5"/>
    <w:rsid w:val="00A65A8C"/>
    <w:rsid w:val="00A65C7B"/>
    <w:rsid w:val="00A667A8"/>
    <w:rsid w:val="00A7330D"/>
    <w:rsid w:val="00A7766F"/>
    <w:rsid w:val="00A81B2B"/>
    <w:rsid w:val="00A871CF"/>
    <w:rsid w:val="00A950E3"/>
    <w:rsid w:val="00A95262"/>
    <w:rsid w:val="00A97492"/>
    <w:rsid w:val="00AA2BC3"/>
    <w:rsid w:val="00AB3BE3"/>
    <w:rsid w:val="00AB61C8"/>
    <w:rsid w:val="00AD0879"/>
    <w:rsid w:val="00AE3433"/>
    <w:rsid w:val="00AF01F4"/>
    <w:rsid w:val="00AF1D54"/>
    <w:rsid w:val="00AF5077"/>
    <w:rsid w:val="00AF54AD"/>
    <w:rsid w:val="00B03331"/>
    <w:rsid w:val="00B047C5"/>
    <w:rsid w:val="00B0549C"/>
    <w:rsid w:val="00B1262C"/>
    <w:rsid w:val="00B15FEA"/>
    <w:rsid w:val="00B262B0"/>
    <w:rsid w:val="00B300FB"/>
    <w:rsid w:val="00B30C7D"/>
    <w:rsid w:val="00B311CF"/>
    <w:rsid w:val="00B3619F"/>
    <w:rsid w:val="00B40C23"/>
    <w:rsid w:val="00B4261D"/>
    <w:rsid w:val="00B5145E"/>
    <w:rsid w:val="00B52B7A"/>
    <w:rsid w:val="00B54127"/>
    <w:rsid w:val="00B55AC3"/>
    <w:rsid w:val="00B56B8A"/>
    <w:rsid w:val="00B633B2"/>
    <w:rsid w:val="00B64A10"/>
    <w:rsid w:val="00B65816"/>
    <w:rsid w:val="00B75347"/>
    <w:rsid w:val="00B76AA9"/>
    <w:rsid w:val="00B85299"/>
    <w:rsid w:val="00B91EB9"/>
    <w:rsid w:val="00B92261"/>
    <w:rsid w:val="00B92663"/>
    <w:rsid w:val="00BA0554"/>
    <w:rsid w:val="00BA4CDF"/>
    <w:rsid w:val="00BA4FC3"/>
    <w:rsid w:val="00BA5AF2"/>
    <w:rsid w:val="00BA5EA4"/>
    <w:rsid w:val="00BA71D2"/>
    <w:rsid w:val="00BB291C"/>
    <w:rsid w:val="00BC59AE"/>
    <w:rsid w:val="00BC5F98"/>
    <w:rsid w:val="00BD018E"/>
    <w:rsid w:val="00BD51A6"/>
    <w:rsid w:val="00BD7B1A"/>
    <w:rsid w:val="00BE068D"/>
    <w:rsid w:val="00BE2256"/>
    <w:rsid w:val="00BE397D"/>
    <w:rsid w:val="00BE430C"/>
    <w:rsid w:val="00BF358E"/>
    <w:rsid w:val="00BF4252"/>
    <w:rsid w:val="00C079D2"/>
    <w:rsid w:val="00C07F1A"/>
    <w:rsid w:val="00C21495"/>
    <w:rsid w:val="00C22907"/>
    <w:rsid w:val="00C264CB"/>
    <w:rsid w:val="00C344CE"/>
    <w:rsid w:val="00C45512"/>
    <w:rsid w:val="00C45E16"/>
    <w:rsid w:val="00C50C9F"/>
    <w:rsid w:val="00C53E99"/>
    <w:rsid w:val="00C6049C"/>
    <w:rsid w:val="00C6680A"/>
    <w:rsid w:val="00C76947"/>
    <w:rsid w:val="00C80AB1"/>
    <w:rsid w:val="00C84435"/>
    <w:rsid w:val="00C8701A"/>
    <w:rsid w:val="00C9092F"/>
    <w:rsid w:val="00C92E3C"/>
    <w:rsid w:val="00C951E8"/>
    <w:rsid w:val="00CA42A9"/>
    <w:rsid w:val="00CA5F93"/>
    <w:rsid w:val="00CB1E55"/>
    <w:rsid w:val="00CB383F"/>
    <w:rsid w:val="00CB53C9"/>
    <w:rsid w:val="00CD717A"/>
    <w:rsid w:val="00CD7262"/>
    <w:rsid w:val="00CD76F2"/>
    <w:rsid w:val="00CE001D"/>
    <w:rsid w:val="00CE7422"/>
    <w:rsid w:val="00CF4122"/>
    <w:rsid w:val="00D070BA"/>
    <w:rsid w:val="00D10619"/>
    <w:rsid w:val="00D128BF"/>
    <w:rsid w:val="00D14C22"/>
    <w:rsid w:val="00D14EFE"/>
    <w:rsid w:val="00D179B4"/>
    <w:rsid w:val="00D20AAB"/>
    <w:rsid w:val="00D2332E"/>
    <w:rsid w:val="00D403CE"/>
    <w:rsid w:val="00D414F2"/>
    <w:rsid w:val="00D41817"/>
    <w:rsid w:val="00D44F67"/>
    <w:rsid w:val="00D52EE7"/>
    <w:rsid w:val="00D5483D"/>
    <w:rsid w:val="00D552EE"/>
    <w:rsid w:val="00D61B2D"/>
    <w:rsid w:val="00D620AA"/>
    <w:rsid w:val="00D63277"/>
    <w:rsid w:val="00D643CD"/>
    <w:rsid w:val="00D6507F"/>
    <w:rsid w:val="00D6521A"/>
    <w:rsid w:val="00D7587D"/>
    <w:rsid w:val="00D92C80"/>
    <w:rsid w:val="00D97E96"/>
    <w:rsid w:val="00DA1A38"/>
    <w:rsid w:val="00DC67DE"/>
    <w:rsid w:val="00DD14FF"/>
    <w:rsid w:val="00DE6E8C"/>
    <w:rsid w:val="00DF3754"/>
    <w:rsid w:val="00DF700E"/>
    <w:rsid w:val="00DF7D0A"/>
    <w:rsid w:val="00E05346"/>
    <w:rsid w:val="00E07B87"/>
    <w:rsid w:val="00E10D74"/>
    <w:rsid w:val="00E20B3E"/>
    <w:rsid w:val="00E33C2D"/>
    <w:rsid w:val="00E4238E"/>
    <w:rsid w:val="00E44209"/>
    <w:rsid w:val="00E45BB5"/>
    <w:rsid w:val="00E462FC"/>
    <w:rsid w:val="00E62184"/>
    <w:rsid w:val="00E62C59"/>
    <w:rsid w:val="00E6481E"/>
    <w:rsid w:val="00E66D25"/>
    <w:rsid w:val="00E72125"/>
    <w:rsid w:val="00E83334"/>
    <w:rsid w:val="00E841D9"/>
    <w:rsid w:val="00E84248"/>
    <w:rsid w:val="00E84BC5"/>
    <w:rsid w:val="00E95E08"/>
    <w:rsid w:val="00EA4635"/>
    <w:rsid w:val="00EA77DE"/>
    <w:rsid w:val="00EB513C"/>
    <w:rsid w:val="00EB5495"/>
    <w:rsid w:val="00ED0F50"/>
    <w:rsid w:val="00ED4999"/>
    <w:rsid w:val="00ED4A5E"/>
    <w:rsid w:val="00ED74F4"/>
    <w:rsid w:val="00ED7943"/>
    <w:rsid w:val="00EE28A9"/>
    <w:rsid w:val="00EE6DA0"/>
    <w:rsid w:val="00EF3621"/>
    <w:rsid w:val="00EF7B2B"/>
    <w:rsid w:val="00F02022"/>
    <w:rsid w:val="00F02222"/>
    <w:rsid w:val="00F03748"/>
    <w:rsid w:val="00F03CA8"/>
    <w:rsid w:val="00F05C31"/>
    <w:rsid w:val="00F213BC"/>
    <w:rsid w:val="00F33DBD"/>
    <w:rsid w:val="00F46121"/>
    <w:rsid w:val="00F47FC0"/>
    <w:rsid w:val="00F50CC3"/>
    <w:rsid w:val="00F53CEB"/>
    <w:rsid w:val="00F666F5"/>
    <w:rsid w:val="00F67A43"/>
    <w:rsid w:val="00F7286C"/>
    <w:rsid w:val="00F80A0A"/>
    <w:rsid w:val="00F83A58"/>
    <w:rsid w:val="00F852BC"/>
    <w:rsid w:val="00F912E2"/>
    <w:rsid w:val="00F917EA"/>
    <w:rsid w:val="00F92BDA"/>
    <w:rsid w:val="00F94474"/>
    <w:rsid w:val="00FA2C0C"/>
    <w:rsid w:val="00FB0148"/>
    <w:rsid w:val="00FC41BE"/>
    <w:rsid w:val="00FD1735"/>
    <w:rsid w:val="00FE2435"/>
    <w:rsid w:val="00FE593F"/>
    <w:rsid w:val="00FE787C"/>
    <w:rsid w:val="00FF0462"/>
    <w:rsid w:val="00FF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98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298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36DF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36D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D74F4"/>
  </w:style>
  <w:style w:type="paragraph" w:styleId="Footer">
    <w:name w:val="footer"/>
    <w:basedOn w:val="Normal"/>
    <w:link w:val="Foot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36DF"/>
    <w:rPr>
      <w:sz w:val="24"/>
      <w:szCs w:val="24"/>
    </w:rPr>
  </w:style>
  <w:style w:type="table" w:styleId="TableGrid">
    <w:name w:val="Table Grid"/>
    <w:basedOn w:val="TableNormal"/>
    <w:uiPriority w:val="99"/>
    <w:rsid w:val="00027E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5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36DF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20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764</TotalTime>
  <Pages>6</Pages>
  <Words>1008</Words>
  <Characters>5751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pk</cp:lastModifiedBy>
  <cp:revision>416</cp:revision>
  <cp:lastPrinted>2018-12-12T09:38:00Z</cp:lastPrinted>
  <dcterms:created xsi:type="dcterms:W3CDTF">2008-03-18T11:54:00Z</dcterms:created>
  <dcterms:modified xsi:type="dcterms:W3CDTF">2020-12-21T06:44:00Z</dcterms:modified>
</cp:coreProperties>
</file>