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DDF" w:rsidRDefault="00A12DDF" w:rsidP="004919F1">
      <w:r w:rsidRPr="00DA1A38">
        <w:t xml:space="preserve">           </w:t>
      </w:r>
    </w:p>
    <w:p w:rsidR="00A12DDF" w:rsidRDefault="00A12DDF" w:rsidP="004919F1"/>
    <w:p w:rsidR="00A12DDF" w:rsidRDefault="00A12DDF" w:rsidP="004919F1"/>
    <w:p w:rsidR="00A12DDF" w:rsidRPr="004919F1" w:rsidRDefault="00A12DDF" w:rsidP="004919F1">
      <w:r w:rsidRPr="00DA1A38">
        <w:t xml:space="preserve">                                                                     </w:t>
      </w:r>
      <w:r>
        <w:t xml:space="preserve">                        </w:t>
      </w:r>
      <w:r>
        <w:rPr>
          <w:sz w:val="28"/>
          <w:szCs w:val="28"/>
        </w:rPr>
        <w:t xml:space="preserve">                                                                                               </w:t>
      </w:r>
    </w:p>
    <w:p w:rsidR="00A12DDF" w:rsidRPr="008B0DA8" w:rsidRDefault="00A12DDF" w:rsidP="00ED4999">
      <w:pPr>
        <w:spacing w:line="360" w:lineRule="auto"/>
        <w:jc w:val="center"/>
        <w:rPr>
          <w:b/>
          <w:bCs/>
        </w:rPr>
      </w:pPr>
      <w:r w:rsidRPr="008B0DA8">
        <w:rPr>
          <w:b/>
          <w:bCs/>
        </w:rPr>
        <w:t>СПИСОК</w:t>
      </w:r>
    </w:p>
    <w:p w:rsidR="00A12DDF" w:rsidRPr="00E20B3E" w:rsidRDefault="00A12DDF">
      <w:pPr>
        <w:jc w:val="center"/>
        <w:rPr>
          <w:b/>
          <w:bCs/>
        </w:rPr>
      </w:pPr>
      <w:r w:rsidRPr="00E20B3E">
        <w:rPr>
          <w:b/>
          <w:bCs/>
        </w:rPr>
        <w:t xml:space="preserve">организаций – источников комплектования </w:t>
      </w:r>
    </w:p>
    <w:p w:rsidR="00A12DDF" w:rsidRDefault="00A12DDF">
      <w:pPr>
        <w:jc w:val="center"/>
        <w:rPr>
          <w:b/>
          <w:bCs/>
        </w:rPr>
      </w:pPr>
      <w:r>
        <w:rPr>
          <w:b/>
          <w:bCs/>
        </w:rPr>
        <w:t>м</w:t>
      </w:r>
      <w:r w:rsidRPr="005773A9">
        <w:rPr>
          <w:b/>
          <w:bCs/>
        </w:rPr>
        <w:t>униципального казенного архивного</w:t>
      </w:r>
      <w:r>
        <w:rPr>
          <w:b/>
          <w:bCs/>
        </w:rPr>
        <w:t xml:space="preserve"> учреждения</w:t>
      </w:r>
      <w:r w:rsidRPr="005773A9">
        <w:rPr>
          <w:b/>
          <w:bCs/>
        </w:rPr>
        <w:t xml:space="preserve"> «Объединенный межведомственный архив документов по личному составу </w:t>
      </w:r>
    </w:p>
    <w:p w:rsidR="00A12DDF" w:rsidRPr="005773A9" w:rsidRDefault="00A12DDF">
      <w:pPr>
        <w:jc w:val="center"/>
        <w:rPr>
          <w:b/>
          <w:bCs/>
        </w:rPr>
      </w:pPr>
      <w:r w:rsidRPr="005773A9">
        <w:rPr>
          <w:b/>
          <w:bCs/>
        </w:rPr>
        <w:t>Торбеевского муниципального района Республики Мордовия»</w:t>
      </w:r>
      <w:r>
        <w:rPr>
          <w:b/>
          <w:bCs/>
        </w:rPr>
        <w:t xml:space="preserve"> на 01.01.2022</w:t>
      </w:r>
    </w:p>
    <w:p w:rsidR="00A12DDF" w:rsidRDefault="00A12DDF">
      <w:pPr>
        <w:jc w:val="center"/>
        <w:rPr>
          <w:b/>
          <w:bCs/>
        </w:rPr>
      </w:pPr>
    </w:p>
    <w:tbl>
      <w:tblPr>
        <w:tblW w:w="156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0"/>
        <w:gridCol w:w="1204"/>
        <w:gridCol w:w="5754"/>
        <w:gridCol w:w="2157"/>
        <w:gridCol w:w="1798"/>
        <w:gridCol w:w="1627"/>
        <w:gridCol w:w="2520"/>
      </w:tblGrid>
      <w:tr w:rsidR="00A12DDF">
        <w:tc>
          <w:tcPr>
            <w:tcW w:w="600" w:type="dxa"/>
          </w:tcPr>
          <w:p w:rsidR="00A12DDF" w:rsidRPr="00103EE3" w:rsidRDefault="00A12DDF">
            <w:pPr>
              <w:jc w:val="center"/>
              <w:rPr>
                <w:b/>
                <w:bCs/>
              </w:rPr>
            </w:pPr>
            <w:r w:rsidRPr="00103EE3">
              <w:rPr>
                <w:b/>
                <w:bCs/>
              </w:rPr>
              <w:t>№ п/п</w:t>
            </w:r>
          </w:p>
        </w:tc>
        <w:tc>
          <w:tcPr>
            <w:tcW w:w="1204" w:type="dxa"/>
          </w:tcPr>
          <w:p w:rsidR="00A12DDF" w:rsidRPr="00103EE3" w:rsidRDefault="00A12DDF">
            <w:pPr>
              <w:jc w:val="center"/>
              <w:rPr>
                <w:b/>
                <w:bCs/>
              </w:rPr>
            </w:pPr>
            <w:r w:rsidRPr="00103EE3">
              <w:rPr>
                <w:b/>
                <w:bCs/>
              </w:rPr>
              <w:t>Индекс организации</w:t>
            </w:r>
          </w:p>
        </w:tc>
        <w:tc>
          <w:tcPr>
            <w:tcW w:w="5754" w:type="dxa"/>
          </w:tcPr>
          <w:p w:rsidR="00A12DDF" w:rsidRPr="00103EE3" w:rsidRDefault="00A12DDF">
            <w:pPr>
              <w:jc w:val="center"/>
              <w:rPr>
                <w:b/>
                <w:bCs/>
              </w:rPr>
            </w:pPr>
            <w:r w:rsidRPr="00103EE3">
              <w:rPr>
                <w:b/>
                <w:bCs/>
              </w:rPr>
              <w:t>Наименование организации</w:t>
            </w:r>
          </w:p>
        </w:tc>
        <w:tc>
          <w:tcPr>
            <w:tcW w:w="2157" w:type="dxa"/>
          </w:tcPr>
          <w:p w:rsidR="00A12DDF" w:rsidRPr="008A5CC1" w:rsidRDefault="00A12DDF" w:rsidP="00022241">
            <w:pPr>
              <w:jc w:val="center"/>
              <w:rPr>
                <w:b/>
                <w:bCs/>
              </w:rPr>
            </w:pPr>
            <w:r w:rsidRPr="008A5CC1">
              <w:rPr>
                <w:b/>
                <w:bCs/>
              </w:rPr>
              <w:t>Форма</w:t>
            </w:r>
          </w:p>
          <w:p w:rsidR="00A12DDF" w:rsidRPr="008A5CC1" w:rsidRDefault="00A12DDF" w:rsidP="00022241">
            <w:pPr>
              <w:spacing w:line="360" w:lineRule="auto"/>
              <w:jc w:val="center"/>
              <w:rPr>
                <w:b/>
                <w:bCs/>
              </w:rPr>
            </w:pPr>
            <w:r w:rsidRPr="008A5CC1">
              <w:rPr>
                <w:b/>
                <w:bCs/>
              </w:rPr>
              <w:t>собственности</w:t>
            </w:r>
          </w:p>
          <w:p w:rsidR="00A12DDF" w:rsidRPr="00454038" w:rsidRDefault="00A12DDF" w:rsidP="00022241">
            <w:pPr>
              <w:jc w:val="center"/>
            </w:pPr>
            <w:r w:rsidRPr="00454038">
              <w:t>(федеральная,</w:t>
            </w:r>
          </w:p>
          <w:p w:rsidR="00A12DDF" w:rsidRPr="00454038" w:rsidRDefault="00A12DDF" w:rsidP="00022241">
            <w:pPr>
              <w:jc w:val="center"/>
            </w:pPr>
            <w:r w:rsidRPr="00454038">
              <w:t>республиканская, муниципальная,</w:t>
            </w:r>
          </w:p>
          <w:p w:rsidR="00A12DDF" w:rsidRPr="008A5CC1" w:rsidRDefault="00A12DDF" w:rsidP="00022241">
            <w:pPr>
              <w:jc w:val="center"/>
              <w:rPr>
                <w:b/>
                <w:bCs/>
              </w:rPr>
            </w:pPr>
            <w:r w:rsidRPr="00454038">
              <w:t>частная)</w:t>
            </w:r>
          </w:p>
        </w:tc>
        <w:tc>
          <w:tcPr>
            <w:tcW w:w="1798" w:type="dxa"/>
          </w:tcPr>
          <w:p w:rsidR="00A12DDF" w:rsidRPr="008A5CC1" w:rsidRDefault="00A12DDF" w:rsidP="00022241">
            <w:pPr>
              <w:jc w:val="center"/>
              <w:rPr>
                <w:b/>
                <w:bCs/>
              </w:rPr>
            </w:pPr>
            <w:r w:rsidRPr="008A5CC1">
              <w:rPr>
                <w:b/>
                <w:bCs/>
              </w:rPr>
              <w:t xml:space="preserve">Форма </w:t>
            </w:r>
          </w:p>
          <w:p w:rsidR="00A12DDF" w:rsidRPr="008A5CC1" w:rsidRDefault="00A12DDF" w:rsidP="00022241">
            <w:pPr>
              <w:jc w:val="center"/>
              <w:rPr>
                <w:b/>
                <w:bCs/>
              </w:rPr>
            </w:pPr>
            <w:r w:rsidRPr="008A5CC1">
              <w:rPr>
                <w:b/>
                <w:bCs/>
              </w:rPr>
              <w:t xml:space="preserve">приема </w:t>
            </w:r>
          </w:p>
          <w:p w:rsidR="00A12DDF" w:rsidRDefault="00A12DDF" w:rsidP="00022241">
            <w:pPr>
              <w:jc w:val="center"/>
              <w:rPr>
                <w:b/>
                <w:bCs/>
                <w:sz w:val="14"/>
                <w:szCs w:val="14"/>
              </w:rPr>
            </w:pPr>
            <w:r w:rsidRPr="008A5CC1">
              <w:rPr>
                <w:b/>
                <w:bCs/>
              </w:rPr>
              <w:t>документов</w:t>
            </w:r>
          </w:p>
          <w:p w:rsidR="00A12DDF" w:rsidRDefault="00A12DDF" w:rsidP="00022241">
            <w:pPr>
              <w:jc w:val="center"/>
              <w:rPr>
                <w:b/>
                <w:bCs/>
                <w:sz w:val="14"/>
                <w:szCs w:val="14"/>
              </w:rPr>
            </w:pPr>
          </w:p>
          <w:p w:rsidR="00A12DDF" w:rsidRDefault="00A12DDF" w:rsidP="00022241">
            <w:pPr>
              <w:ind w:right="-108"/>
              <w:jc w:val="center"/>
            </w:pPr>
            <w:r w:rsidRPr="004F0B43">
              <w:t>(</w:t>
            </w:r>
            <w:r w:rsidRPr="00454038">
              <w:t xml:space="preserve">полная – 1, </w:t>
            </w:r>
          </w:p>
          <w:p w:rsidR="00A12DDF" w:rsidRDefault="00A12DDF" w:rsidP="00022241">
            <w:pPr>
              <w:ind w:right="-108"/>
              <w:jc w:val="center"/>
            </w:pPr>
            <w:r w:rsidRPr="00454038">
              <w:t>выбо</w:t>
            </w:r>
            <w:r>
              <w:t xml:space="preserve">рочная </w:t>
            </w:r>
          </w:p>
          <w:p w:rsidR="00A12DDF" w:rsidRPr="008A5CC1" w:rsidRDefault="00A12DDF" w:rsidP="00022241">
            <w:pPr>
              <w:ind w:right="-108"/>
              <w:jc w:val="center"/>
              <w:rPr>
                <w:b/>
                <w:bCs/>
              </w:rPr>
            </w:pPr>
            <w:r>
              <w:t xml:space="preserve">повидовая – 2.1, групповая – </w:t>
            </w:r>
            <w:r w:rsidRPr="00454038">
              <w:t>2.2)</w:t>
            </w:r>
          </w:p>
        </w:tc>
        <w:tc>
          <w:tcPr>
            <w:tcW w:w="1627" w:type="dxa"/>
          </w:tcPr>
          <w:p w:rsidR="00A12DDF" w:rsidRDefault="00A12DDF" w:rsidP="00022241">
            <w:pPr>
              <w:jc w:val="center"/>
              <w:rPr>
                <w:b/>
                <w:bCs/>
              </w:rPr>
            </w:pPr>
            <w:r w:rsidRPr="008A5CC1">
              <w:rPr>
                <w:b/>
                <w:bCs/>
              </w:rPr>
              <w:t xml:space="preserve">Прием </w:t>
            </w:r>
          </w:p>
          <w:p w:rsidR="00A12DDF" w:rsidRDefault="00A12DDF" w:rsidP="000222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научно-технических документов, аудио-визуальных </w:t>
            </w:r>
          </w:p>
          <w:p w:rsidR="00A12DDF" w:rsidRPr="008A5CC1" w:rsidRDefault="00A12DDF" w:rsidP="000222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документов</w:t>
            </w:r>
          </w:p>
        </w:tc>
        <w:tc>
          <w:tcPr>
            <w:tcW w:w="2520" w:type="dxa"/>
          </w:tcPr>
          <w:p w:rsidR="00A12DDF" w:rsidRDefault="00A12DDF" w:rsidP="00022241">
            <w:pPr>
              <w:jc w:val="center"/>
              <w:rPr>
                <w:b/>
                <w:bCs/>
                <w:sz w:val="14"/>
                <w:szCs w:val="14"/>
              </w:rPr>
            </w:pPr>
            <w:r w:rsidRPr="008A5CC1">
              <w:rPr>
                <w:b/>
                <w:bCs/>
              </w:rPr>
              <w:t>Примечания</w:t>
            </w:r>
          </w:p>
          <w:p w:rsidR="00A12DDF" w:rsidRPr="001F7103" w:rsidRDefault="00A12DDF" w:rsidP="00022241">
            <w:pPr>
              <w:jc w:val="center"/>
              <w:rPr>
                <w:b/>
                <w:bCs/>
                <w:sz w:val="14"/>
                <w:szCs w:val="14"/>
              </w:rPr>
            </w:pPr>
          </w:p>
          <w:p w:rsidR="00A12DDF" w:rsidRPr="00454038" w:rsidRDefault="00A12DDF" w:rsidP="00022241">
            <w:pPr>
              <w:jc w:val="center"/>
            </w:pPr>
            <w:r w:rsidRPr="00454038">
              <w:t>(включение,</w:t>
            </w:r>
          </w:p>
          <w:p w:rsidR="00A12DDF" w:rsidRDefault="00A12DDF" w:rsidP="00022241">
            <w:pPr>
              <w:jc w:val="center"/>
            </w:pPr>
            <w:r w:rsidRPr="00454038">
              <w:t>исключение –</w:t>
            </w:r>
          </w:p>
          <w:p w:rsidR="00A12DDF" w:rsidRDefault="00A12DDF" w:rsidP="00022241">
            <w:pPr>
              <w:jc w:val="center"/>
            </w:pPr>
            <w:r w:rsidRPr="00454038">
              <w:t xml:space="preserve"> решение ЭПК, дата </w:t>
            </w:r>
          </w:p>
          <w:p w:rsidR="00A12DDF" w:rsidRPr="00454038" w:rsidRDefault="00A12DDF" w:rsidP="00022241">
            <w:pPr>
              <w:jc w:val="center"/>
            </w:pPr>
            <w:r w:rsidRPr="00454038">
              <w:t>и номер</w:t>
            </w:r>
            <w:r>
              <w:t xml:space="preserve"> </w:t>
            </w:r>
            <w:r w:rsidRPr="00454038">
              <w:t>протокола;</w:t>
            </w:r>
          </w:p>
          <w:p w:rsidR="00A12DDF" w:rsidRPr="008A5CC1" w:rsidRDefault="00A12DDF" w:rsidP="00022241">
            <w:pPr>
              <w:jc w:val="center"/>
              <w:rPr>
                <w:b/>
                <w:bCs/>
              </w:rPr>
            </w:pPr>
            <w:r w:rsidRPr="00454038">
              <w:t>соглашение,</w:t>
            </w:r>
            <w:r>
              <w:t xml:space="preserve"> </w:t>
            </w:r>
            <w:r w:rsidRPr="00454038">
              <w:t>договор, их даты и номера)</w:t>
            </w:r>
          </w:p>
        </w:tc>
      </w:tr>
      <w:tr w:rsidR="00A12DDF">
        <w:tc>
          <w:tcPr>
            <w:tcW w:w="600" w:type="dxa"/>
          </w:tcPr>
          <w:p w:rsidR="00A12DDF" w:rsidRDefault="00A12DDF">
            <w:pPr>
              <w:jc w:val="center"/>
            </w:pPr>
            <w:r>
              <w:t>1</w:t>
            </w:r>
          </w:p>
        </w:tc>
        <w:tc>
          <w:tcPr>
            <w:tcW w:w="1204" w:type="dxa"/>
          </w:tcPr>
          <w:p w:rsidR="00A12DDF" w:rsidRDefault="00A12DDF">
            <w:pPr>
              <w:jc w:val="center"/>
            </w:pPr>
            <w:r>
              <w:t>2</w:t>
            </w:r>
          </w:p>
        </w:tc>
        <w:tc>
          <w:tcPr>
            <w:tcW w:w="5754" w:type="dxa"/>
          </w:tcPr>
          <w:p w:rsidR="00A12DDF" w:rsidRDefault="00A12DDF">
            <w:pPr>
              <w:jc w:val="center"/>
            </w:pPr>
            <w:r>
              <w:t>3</w:t>
            </w:r>
          </w:p>
        </w:tc>
        <w:tc>
          <w:tcPr>
            <w:tcW w:w="2157" w:type="dxa"/>
          </w:tcPr>
          <w:p w:rsidR="00A12DDF" w:rsidRDefault="00A12DDF">
            <w:pPr>
              <w:jc w:val="center"/>
            </w:pPr>
            <w:r>
              <w:t>4</w:t>
            </w:r>
          </w:p>
        </w:tc>
        <w:tc>
          <w:tcPr>
            <w:tcW w:w="1798" w:type="dxa"/>
          </w:tcPr>
          <w:p w:rsidR="00A12DDF" w:rsidRDefault="00A12DDF">
            <w:pPr>
              <w:jc w:val="center"/>
            </w:pPr>
            <w:r>
              <w:t>5</w:t>
            </w:r>
          </w:p>
        </w:tc>
        <w:tc>
          <w:tcPr>
            <w:tcW w:w="1627" w:type="dxa"/>
          </w:tcPr>
          <w:p w:rsidR="00A12DDF" w:rsidRDefault="00A12DDF">
            <w:pPr>
              <w:jc w:val="center"/>
            </w:pPr>
            <w:r>
              <w:t>6</w:t>
            </w:r>
          </w:p>
        </w:tc>
        <w:tc>
          <w:tcPr>
            <w:tcW w:w="2520" w:type="dxa"/>
          </w:tcPr>
          <w:p w:rsidR="00A12DDF" w:rsidRDefault="00A12DDF">
            <w:pPr>
              <w:jc w:val="center"/>
            </w:pPr>
            <w:r>
              <w:t>7</w:t>
            </w:r>
          </w:p>
        </w:tc>
      </w:tr>
      <w:tr w:rsidR="00A12DDF">
        <w:tc>
          <w:tcPr>
            <w:tcW w:w="600" w:type="dxa"/>
          </w:tcPr>
          <w:p w:rsidR="00A12DDF" w:rsidRPr="00311F2A" w:rsidRDefault="00A12DDF" w:rsidP="00B55AC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04" w:type="dxa"/>
          </w:tcPr>
          <w:p w:rsidR="00A12DDF" w:rsidRPr="006F0FBE" w:rsidRDefault="00A12DDF" w:rsidP="00022241">
            <w:pPr>
              <w:rPr>
                <w:b/>
                <w:bCs/>
                <w:sz w:val="28"/>
                <w:szCs w:val="28"/>
              </w:rPr>
            </w:pPr>
            <w:r w:rsidRPr="006F0FBE"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13856" w:type="dxa"/>
            <w:gridSpan w:val="5"/>
          </w:tcPr>
          <w:p w:rsidR="00A12DDF" w:rsidRPr="006F0FBE" w:rsidRDefault="00A12DDF" w:rsidP="003863A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Местное самоуправление</w:t>
            </w:r>
          </w:p>
        </w:tc>
      </w:tr>
      <w:tr w:rsidR="00A12DDF" w:rsidRPr="00D20AAB">
        <w:tc>
          <w:tcPr>
            <w:tcW w:w="600" w:type="dxa"/>
          </w:tcPr>
          <w:p w:rsidR="00A12DDF" w:rsidRPr="00D20AAB" w:rsidRDefault="00A12DDF" w:rsidP="00B55AC3">
            <w:pPr>
              <w:jc w:val="center"/>
              <w:rPr>
                <w:b/>
                <w:bCs/>
              </w:rPr>
            </w:pPr>
          </w:p>
        </w:tc>
        <w:tc>
          <w:tcPr>
            <w:tcW w:w="1204" w:type="dxa"/>
          </w:tcPr>
          <w:p w:rsidR="00A12DDF" w:rsidRPr="00D20AAB" w:rsidRDefault="00A12DDF" w:rsidP="00B55AC3">
            <w:pPr>
              <w:rPr>
                <w:b/>
                <w:bCs/>
              </w:rPr>
            </w:pPr>
            <w:r>
              <w:rPr>
                <w:b/>
                <w:bCs/>
              </w:rPr>
              <w:t>1.1.</w:t>
            </w:r>
          </w:p>
        </w:tc>
        <w:tc>
          <w:tcPr>
            <w:tcW w:w="13856" w:type="dxa"/>
            <w:gridSpan w:val="5"/>
          </w:tcPr>
          <w:p w:rsidR="00A12DDF" w:rsidRPr="00D20AAB" w:rsidRDefault="00A12DDF" w:rsidP="003863AB">
            <w:pPr>
              <w:jc w:val="center"/>
              <w:rPr>
                <w:b/>
                <w:bCs/>
              </w:rPr>
            </w:pPr>
            <w:r w:rsidRPr="00D20AAB">
              <w:rPr>
                <w:b/>
                <w:bCs/>
              </w:rPr>
              <w:t>Правительство Республики Мордовия</w:t>
            </w:r>
          </w:p>
        </w:tc>
      </w:tr>
      <w:tr w:rsidR="00A12DDF">
        <w:tc>
          <w:tcPr>
            <w:tcW w:w="600" w:type="dxa"/>
          </w:tcPr>
          <w:p w:rsidR="00A12DDF" w:rsidRDefault="00A12DDF">
            <w:pPr>
              <w:jc w:val="center"/>
            </w:pPr>
            <w:r>
              <w:t>1</w:t>
            </w:r>
          </w:p>
        </w:tc>
        <w:tc>
          <w:tcPr>
            <w:tcW w:w="1204" w:type="dxa"/>
          </w:tcPr>
          <w:p w:rsidR="00A12DDF" w:rsidRDefault="00A12DDF" w:rsidP="00B55AC3">
            <w:r>
              <w:t>1.1.1.</w:t>
            </w:r>
          </w:p>
        </w:tc>
        <w:tc>
          <w:tcPr>
            <w:tcW w:w="5754" w:type="dxa"/>
          </w:tcPr>
          <w:p w:rsidR="00A12DDF" w:rsidRDefault="00A12DDF" w:rsidP="0059108C">
            <w:r>
              <w:t>Администрация Торбеевского муниципального района Республики Мордовия</w:t>
            </w:r>
          </w:p>
        </w:tc>
        <w:tc>
          <w:tcPr>
            <w:tcW w:w="2157" w:type="dxa"/>
          </w:tcPr>
          <w:p w:rsidR="00A12DDF" w:rsidRDefault="00A12DDF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A12DDF" w:rsidRDefault="00A12DDF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A12DDF" w:rsidRDefault="00A12DDF">
            <w:pPr>
              <w:jc w:val="center"/>
            </w:pPr>
          </w:p>
        </w:tc>
        <w:tc>
          <w:tcPr>
            <w:tcW w:w="2520" w:type="dxa"/>
          </w:tcPr>
          <w:p w:rsidR="00A12DDF" w:rsidRDefault="00A12DDF">
            <w:pPr>
              <w:jc w:val="center"/>
            </w:pPr>
          </w:p>
        </w:tc>
      </w:tr>
      <w:tr w:rsidR="00A12DDF">
        <w:tc>
          <w:tcPr>
            <w:tcW w:w="600" w:type="dxa"/>
          </w:tcPr>
          <w:p w:rsidR="00A12DDF" w:rsidRPr="00B30C7D" w:rsidRDefault="00A12DDF" w:rsidP="00B55AC3">
            <w:pPr>
              <w:jc w:val="center"/>
              <w:rPr>
                <w:b/>
                <w:bCs/>
              </w:rPr>
            </w:pPr>
          </w:p>
        </w:tc>
        <w:tc>
          <w:tcPr>
            <w:tcW w:w="1204" w:type="dxa"/>
          </w:tcPr>
          <w:p w:rsidR="00A12DDF" w:rsidRPr="002024FB" w:rsidRDefault="00A12DDF" w:rsidP="00B55AC3">
            <w:pPr>
              <w:rPr>
                <w:b/>
                <w:bCs/>
              </w:rPr>
            </w:pPr>
            <w:r>
              <w:rPr>
                <w:b/>
                <w:bCs/>
              </w:rPr>
              <w:t>1.1</w:t>
            </w:r>
            <w:r w:rsidRPr="002024FB">
              <w:rPr>
                <w:b/>
                <w:bCs/>
              </w:rPr>
              <w:t>.1.</w:t>
            </w:r>
          </w:p>
        </w:tc>
        <w:tc>
          <w:tcPr>
            <w:tcW w:w="13856" w:type="dxa"/>
            <w:gridSpan w:val="5"/>
          </w:tcPr>
          <w:p w:rsidR="00A12DDF" w:rsidRPr="00B30C7D" w:rsidRDefault="00A12DDF" w:rsidP="003863AB">
            <w:pPr>
              <w:jc w:val="center"/>
              <w:rPr>
                <w:b/>
                <w:bCs/>
              </w:rPr>
            </w:pPr>
            <w:r w:rsidRPr="00B30C7D">
              <w:rPr>
                <w:b/>
                <w:bCs/>
              </w:rPr>
              <w:t xml:space="preserve">Администрация </w:t>
            </w:r>
            <w:r>
              <w:rPr>
                <w:b/>
                <w:bCs/>
              </w:rPr>
              <w:t>Торбеевского</w:t>
            </w:r>
            <w:r w:rsidRPr="00B30C7D">
              <w:rPr>
                <w:b/>
                <w:bCs/>
              </w:rPr>
              <w:t xml:space="preserve">  му</w:t>
            </w:r>
            <w:r>
              <w:rPr>
                <w:b/>
                <w:bCs/>
              </w:rPr>
              <w:t>ниципального района Республики Мордовия</w:t>
            </w:r>
          </w:p>
        </w:tc>
      </w:tr>
      <w:tr w:rsidR="00A12DDF">
        <w:tc>
          <w:tcPr>
            <w:tcW w:w="600" w:type="dxa"/>
          </w:tcPr>
          <w:p w:rsidR="00A12DDF" w:rsidRDefault="00A12DDF">
            <w:pPr>
              <w:jc w:val="center"/>
            </w:pPr>
            <w:r>
              <w:t>2</w:t>
            </w:r>
          </w:p>
        </w:tc>
        <w:tc>
          <w:tcPr>
            <w:tcW w:w="1204" w:type="dxa"/>
          </w:tcPr>
          <w:p w:rsidR="00A12DDF" w:rsidRDefault="00A12DDF" w:rsidP="00B55AC3">
            <w:r>
              <w:t>1.1.1.1.</w:t>
            </w:r>
          </w:p>
        </w:tc>
        <w:tc>
          <w:tcPr>
            <w:tcW w:w="5754" w:type="dxa"/>
          </w:tcPr>
          <w:p w:rsidR="00A12DDF" w:rsidRDefault="00A12DDF" w:rsidP="0059108C">
            <w:r>
              <w:t>Администрация Торбеевского городского поселения Торбеевского муниципального района  Республики Мордовия</w:t>
            </w:r>
          </w:p>
        </w:tc>
        <w:tc>
          <w:tcPr>
            <w:tcW w:w="2157" w:type="dxa"/>
          </w:tcPr>
          <w:p w:rsidR="00A12DDF" w:rsidRDefault="00A12DDF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A12DDF" w:rsidRDefault="00A12DDF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A12DDF" w:rsidRDefault="00A12DDF">
            <w:pPr>
              <w:jc w:val="center"/>
            </w:pPr>
          </w:p>
        </w:tc>
        <w:tc>
          <w:tcPr>
            <w:tcW w:w="2520" w:type="dxa"/>
          </w:tcPr>
          <w:p w:rsidR="00A12DDF" w:rsidRDefault="00A12DDF">
            <w:pPr>
              <w:jc w:val="center"/>
            </w:pPr>
          </w:p>
        </w:tc>
      </w:tr>
      <w:tr w:rsidR="00A12DDF">
        <w:tc>
          <w:tcPr>
            <w:tcW w:w="600" w:type="dxa"/>
          </w:tcPr>
          <w:p w:rsidR="00A12DDF" w:rsidRDefault="00A12DDF">
            <w:pPr>
              <w:jc w:val="center"/>
            </w:pPr>
            <w:r>
              <w:t>3</w:t>
            </w:r>
          </w:p>
        </w:tc>
        <w:tc>
          <w:tcPr>
            <w:tcW w:w="1204" w:type="dxa"/>
          </w:tcPr>
          <w:p w:rsidR="00A12DDF" w:rsidRDefault="00A12DDF" w:rsidP="00B55AC3">
            <w:r>
              <w:t>1.1.1.2.</w:t>
            </w:r>
          </w:p>
        </w:tc>
        <w:tc>
          <w:tcPr>
            <w:tcW w:w="5754" w:type="dxa"/>
          </w:tcPr>
          <w:p w:rsidR="00A12DDF" w:rsidRDefault="00A12DDF" w:rsidP="0059108C">
            <w: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157" w:type="dxa"/>
          </w:tcPr>
          <w:p w:rsidR="00A12DDF" w:rsidRDefault="00A12DDF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A12DDF" w:rsidRDefault="00A12DDF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A12DDF" w:rsidRDefault="00A12DDF">
            <w:pPr>
              <w:jc w:val="center"/>
            </w:pPr>
          </w:p>
        </w:tc>
        <w:tc>
          <w:tcPr>
            <w:tcW w:w="2520" w:type="dxa"/>
          </w:tcPr>
          <w:p w:rsidR="00A12DDF" w:rsidRDefault="00A12DDF">
            <w:pPr>
              <w:jc w:val="center"/>
            </w:pPr>
          </w:p>
        </w:tc>
      </w:tr>
      <w:tr w:rsidR="00A12DDF">
        <w:tc>
          <w:tcPr>
            <w:tcW w:w="600" w:type="dxa"/>
          </w:tcPr>
          <w:p w:rsidR="00A12DDF" w:rsidRDefault="00A12DDF">
            <w:pPr>
              <w:jc w:val="center"/>
            </w:pPr>
            <w:r>
              <w:t>4</w:t>
            </w:r>
          </w:p>
        </w:tc>
        <w:tc>
          <w:tcPr>
            <w:tcW w:w="1204" w:type="dxa"/>
          </w:tcPr>
          <w:p w:rsidR="00A12DDF" w:rsidRDefault="00A12DDF" w:rsidP="00B55AC3">
            <w:r>
              <w:t>1.1.1.3.</w:t>
            </w:r>
          </w:p>
        </w:tc>
        <w:tc>
          <w:tcPr>
            <w:tcW w:w="5754" w:type="dxa"/>
          </w:tcPr>
          <w:p w:rsidR="00A12DDF" w:rsidRDefault="00A12DDF" w:rsidP="0059108C">
            <w:r>
              <w:t>Администрация Виндрейского сельского поселения  Торбеевского муниципального района Республики Мордовия</w:t>
            </w:r>
          </w:p>
        </w:tc>
        <w:tc>
          <w:tcPr>
            <w:tcW w:w="2157" w:type="dxa"/>
          </w:tcPr>
          <w:p w:rsidR="00A12DDF" w:rsidRDefault="00A12DDF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A12DDF" w:rsidRDefault="00A12DDF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A12DDF" w:rsidRDefault="00A12DDF">
            <w:pPr>
              <w:jc w:val="center"/>
            </w:pPr>
          </w:p>
        </w:tc>
        <w:tc>
          <w:tcPr>
            <w:tcW w:w="2520" w:type="dxa"/>
          </w:tcPr>
          <w:p w:rsidR="00A12DDF" w:rsidRDefault="00A12DDF">
            <w:pPr>
              <w:jc w:val="center"/>
            </w:pPr>
          </w:p>
        </w:tc>
      </w:tr>
      <w:tr w:rsidR="00A12DDF">
        <w:tc>
          <w:tcPr>
            <w:tcW w:w="600" w:type="dxa"/>
          </w:tcPr>
          <w:p w:rsidR="00A12DDF" w:rsidRDefault="00A12DDF">
            <w:pPr>
              <w:jc w:val="center"/>
            </w:pPr>
            <w:r>
              <w:t>5</w:t>
            </w:r>
          </w:p>
        </w:tc>
        <w:tc>
          <w:tcPr>
            <w:tcW w:w="1204" w:type="dxa"/>
          </w:tcPr>
          <w:p w:rsidR="00A12DDF" w:rsidRDefault="00A12DDF" w:rsidP="00B55AC3">
            <w:r>
              <w:t>1.1.1.4.</w:t>
            </w:r>
          </w:p>
        </w:tc>
        <w:tc>
          <w:tcPr>
            <w:tcW w:w="5754" w:type="dxa"/>
          </w:tcPr>
          <w:p w:rsidR="00A12DDF" w:rsidRDefault="00A12DDF" w:rsidP="0059108C">
            <w:r>
              <w:t>Администрация Дракинского сельского поселения Торбеевского муниципального района Республики Мордовия</w:t>
            </w:r>
          </w:p>
          <w:p w:rsidR="00A12DDF" w:rsidRDefault="00A12DDF" w:rsidP="0059108C"/>
        </w:tc>
        <w:tc>
          <w:tcPr>
            <w:tcW w:w="2157" w:type="dxa"/>
          </w:tcPr>
          <w:p w:rsidR="00A12DDF" w:rsidRDefault="00A12DDF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A12DDF" w:rsidRDefault="00A12DDF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A12DDF" w:rsidRDefault="00A12DDF">
            <w:pPr>
              <w:jc w:val="center"/>
            </w:pPr>
          </w:p>
        </w:tc>
        <w:tc>
          <w:tcPr>
            <w:tcW w:w="2520" w:type="dxa"/>
          </w:tcPr>
          <w:p w:rsidR="00A12DDF" w:rsidRDefault="00A12DDF">
            <w:pPr>
              <w:jc w:val="center"/>
            </w:pPr>
          </w:p>
        </w:tc>
      </w:tr>
      <w:tr w:rsidR="00A12DDF">
        <w:tc>
          <w:tcPr>
            <w:tcW w:w="600" w:type="dxa"/>
          </w:tcPr>
          <w:p w:rsidR="00A12DDF" w:rsidRDefault="00A12DDF">
            <w:pPr>
              <w:jc w:val="center"/>
            </w:pPr>
            <w:r>
              <w:t>6</w:t>
            </w:r>
          </w:p>
        </w:tc>
        <w:tc>
          <w:tcPr>
            <w:tcW w:w="1204" w:type="dxa"/>
          </w:tcPr>
          <w:p w:rsidR="00A12DDF" w:rsidRDefault="00A12DDF" w:rsidP="00B55AC3">
            <w:r>
              <w:t>1.1.1.5.</w:t>
            </w:r>
          </w:p>
        </w:tc>
        <w:tc>
          <w:tcPr>
            <w:tcW w:w="5754" w:type="dxa"/>
          </w:tcPr>
          <w:p w:rsidR="00A12DDF" w:rsidRDefault="00A12DDF" w:rsidP="0059108C">
            <w:r>
              <w:t>Администрация Жуковского сельского поселения Торбеевского муниципального района Республики Мордовия</w:t>
            </w:r>
          </w:p>
          <w:p w:rsidR="00A12DDF" w:rsidRDefault="00A12DDF" w:rsidP="0059108C"/>
        </w:tc>
        <w:tc>
          <w:tcPr>
            <w:tcW w:w="2157" w:type="dxa"/>
          </w:tcPr>
          <w:p w:rsidR="00A12DDF" w:rsidRDefault="00A12DDF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A12DDF" w:rsidRDefault="00A12DDF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A12DDF" w:rsidRDefault="00A12DDF">
            <w:pPr>
              <w:jc w:val="center"/>
            </w:pPr>
          </w:p>
        </w:tc>
        <w:tc>
          <w:tcPr>
            <w:tcW w:w="2520" w:type="dxa"/>
          </w:tcPr>
          <w:p w:rsidR="00A12DDF" w:rsidRDefault="00A12DDF">
            <w:pPr>
              <w:jc w:val="center"/>
            </w:pPr>
          </w:p>
        </w:tc>
      </w:tr>
      <w:tr w:rsidR="00A12DDF">
        <w:tc>
          <w:tcPr>
            <w:tcW w:w="600" w:type="dxa"/>
          </w:tcPr>
          <w:p w:rsidR="00A12DDF" w:rsidRDefault="00A12DDF">
            <w:pPr>
              <w:jc w:val="center"/>
            </w:pPr>
            <w:r>
              <w:t>7</w:t>
            </w:r>
          </w:p>
        </w:tc>
        <w:tc>
          <w:tcPr>
            <w:tcW w:w="1204" w:type="dxa"/>
          </w:tcPr>
          <w:p w:rsidR="00A12DDF" w:rsidRDefault="00A12DDF" w:rsidP="00B55AC3">
            <w:r>
              <w:t>1.1.1.6.</w:t>
            </w:r>
          </w:p>
        </w:tc>
        <w:tc>
          <w:tcPr>
            <w:tcW w:w="5754" w:type="dxa"/>
          </w:tcPr>
          <w:p w:rsidR="00A12DDF" w:rsidRDefault="00A12DDF" w:rsidP="0059108C">
            <w: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57" w:type="dxa"/>
          </w:tcPr>
          <w:p w:rsidR="00A12DDF" w:rsidRDefault="00A12DDF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A12DDF" w:rsidRDefault="00A12DDF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A12DDF" w:rsidRDefault="00A12DDF">
            <w:pPr>
              <w:jc w:val="center"/>
            </w:pPr>
          </w:p>
        </w:tc>
        <w:tc>
          <w:tcPr>
            <w:tcW w:w="2520" w:type="dxa"/>
          </w:tcPr>
          <w:p w:rsidR="00A12DDF" w:rsidRDefault="00A12DDF">
            <w:pPr>
              <w:jc w:val="center"/>
            </w:pPr>
          </w:p>
        </w:tc>
      </w:tr>
      <w:tr w:rsidR="00A12DDF">
        <w:tc>
          <w:tcPr>
            <w:tcW w:w="600" w:type="dxa"/>
          </w:tcPr>
          <w:p w:rsidR="00A12DDF" w:rsidRDefault="00A12DDF">
            <w:pPr>
              <w:jc w:val="center"/>
            </w:pPr>
            <w:r>
              <w:t>8</w:t>
            </w:r>
          </w:p>
        </w:tc>
        <w:tc>
          <w:tcPr>
            <w:tcW w:w="1204" w:type="dxa"/>
          </w:tcPr>
          <w:p w:rsidR="00A12DDF" w:rsidRDefault="00A12DDF" w:rsidP="00B55AC3">
            <w:r>
              <w:t>1.1.1.7.</w:t>
            </w:r>
          </w:p>
        </w:tc>
        <w:tc>
          <w:tcPr>
            <w:tcW w:w="5754" w:type="dxa"/>
          </w:tcPr>
          <w:p w:rsidR="00A12DDF" w:rsidRDefault="00A12DDF" w:rsidP="0059108C">
            <w:r>
              <w:t>Администрация Красноармейского сельского поселения Торбеевского муниципального района Республики Мордовия</w:t>
            </w:r>
          </w:p>
          <w:p w:rsidR="00A12DDF" w:rsidRDefault="00A12DDF" w:rsidP="0059108C"/>
        </w:tc>
        <w:tc>
          <w:tcPr>
            <w:tcW w:w="2157" w:type="dxa"/>
          </w:tcPr>
          <w:p w:rsidR="00A12DDF" w:rsidRDefault="00A12DDF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A12DDF" w:rsidRDefault="00A12DDF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A12DDF" w:rsidRDefault="00A12DDF">
            <w:pPr>
              <w:jc w:val="center"/>
            </w:pPr>
          </w:p>
        </w:tc>
        <w:tc>
          <w:tcPr>
            <w:tcW w:w="2520" w:type="dxa"/>
          </w:tcPr>
          <w:p w:rsidR="00A12DDF" w:rsidRDefault="00A12DDF">
            <w:pPr>
              <w:jc w:val="center"/>
            </w:pPr>
          </w:p>
        </w:tc>
      </w:tr>
      <w:tr w:rsidR="00A12DDF">
        <w:tc>
          <w:tcPr>
            <w:tcW w:w="600" w:type="dxa"/>
          </w:tcPr>
          <w:p w:rsidR="00A12DDF" w:rsidRDefault="00A12DDF">
            <w:pPr>
              <w:jc w:val="center"/>
            </w:pPr>
            <w:r>
              <w:t>9</w:t>
            </w:r>
          </w:p>
        </w:tc>
        <w:tc>
          <w:tcPr>
            <w:tcW w:w="1204" w:type="dxa"/>
          </w:tcPr>
          <w:p w:rsidR="00A12DDF" w:rsidRDefault="00A12DDF" w:rsidP="00B55AC3">
            <w:r>
              <w:t>1.1.1.8.</w:t>
            </w:r>
          </w:p>
        </w:tc>
        <w:tc>
          <w:tcPr>
            <w:tcW w:w="5754" w:type="dxa"/>
          </w:tcPr>
          <w:p w:rsidR="00A12DDF" w:rsidRDefault="00A12DDF" w:rsidP="0059108C">
            <w:r>
              <w:t>Администрация Краснопольского сельского поселения  Торбеевского муниципального района Республики Мордовия</w:t>
            </w:r>
          </w:p>
          <w:p w:rsidR="00A12DDF" w:rsidRDefault="00A12DDF" w:rsidP="0059108C"/>
        </w:tc>
        <w:tc>
          <w:tcPr>
            <w:tcW w:w="2157" w:type="dxa"/>
          </w:tcPr>
          <w:p w:rsidR="00A12DDF" w:rsidRDefault="00A12DDF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A12DDF" w:rsidRDefault="00A12DDF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A12DDF" w:rsidRDefault="00A12DDF">
            <w:pPr>
              <w:jc w:val="center"/>
            </w:pPr>
          </w:p>
        </w:tc>
        <w:tc>
          <w:tcPr>
            <w:tcW w:w="2520" w:type="dxa"/>
          </w:tcPr>
          <w:p w:rsidR="00A12DDF" w:rsidRDefault="00A12DDF">
            <w:pPr>
              <w:jc w:val="center"/>
            </w:pPr>
          </w:p>
        </w:tc>
      </w:tr>
      <w:tr w:rsidR="00A12DDF">
        <w:tc>
          <w:tcPr>
            <w:tcW w:w="600" w:type="dxa"/>
          </w:tcPr>
          <w:p w:rsidR="00A12DDF" w:rsidRDefault="00A12DDF">
            <w:pPr>
              <w:jc w:val="center"/>
            </w:pPr>
            <w:r>
              <w:t>10</w:t>
            </w:r>
          </w:p>
        </w:tc>
        <w:tc>
          <w:tcPr>
            <w:tcW w:w="1204" w:type="dxa"/>
          </w:tcPr>
          <w:p w:rsidR="00A12DDF" w:rsidRDefault="00A12DDF" w:rsidP="00B55AC3">
            <w:r>
              <w:t>1.1.1.11.</w:t>
            </w:r>
          </w:p>
        </w:tc>
        <w:tc>
          <w:tcPr>
            <w:tcW w:w="5754" w:type="dxa"/>
          </w:tcPr>
          <w:p w:rsidR="00A12DDF" w:rsidRDefault="00A12DDF" w:rsidP="0059108C">
            <w:r>
              <w:t>Администрация Никольского сельского поселения Торбеевского муниципального района Республики Мордовия</w:t>
            </w:r>
          </w:p>
          <w:p w:rsidR="00A12DDF" w:rsidRDefault="00A12DDF" w:rsidP="0059108C"/>
        </w:tc>
        <w:tc>
          <w:tcPr>
            <w:tcW w:w="2157" w:type="dxa"/>
          </w:tcPr>
          <w:p w:rsidR="00A12DDF" w:rsidRDefault="00A12DDF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A12DDF" w:rsidRDefault="00A12DDF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A12DDF" w:rsidRDefault="00A12DDF" w:rsidP="00756450">
            <w:pPr>
              <w:jc w:val="center"/>
            </w:pPr>
          </w:p>
        </w:tc>
        <w:tc>
          <w:tcPr>
            <w:tcW w:w="2520" w:type="dxa"/>
          </w:tcPr>
          <w:p w:rsidR="00A12DDF" w:rsidRDefault="00A12DDF">
            <w:pPr>
              <w:jc w:val="center"/>
            </w:pPr>
          </w:p>
        </w:tc>
      </w:tr>
      <w:tr w:rsidR="00A12DDF">
        <w:tc>
          <w:tcPr>
            <w:tcW w:w="600" w:type="dxa"/>
          </w:tcPr>
          <w:p w:rsidR="00A12DDF" w:rsidRDefault="00A12DDF">
            <w:pPr>
              <w:jc w:val="center"/>
            </w:pPr>
            <w:r>
              <w:t>11</w:t>
            </w:r>
          </w:p>
        </w:tc>
        <w:tc>
          <w:tcPr>
            <w:tcW w:w="1204" w:type="dxa"/>
          </w:tcPr>
          <w:p w:rsidR="00A12DDF" w:rsidRDefault="00A12DDF" w:rsidP="00B55AC3">
            <w:r>
              <w:t>1.1.1.12.</w:t>
            </w:r>
          </w:p>
        </w:tc>
        <w:tc>
          <w:tcPr>
            <w:tcW w:w="5754" w:type="dxa"/>
          </w:tcPr>
          <w:p w:rsidR="00A12DDF" w:rsidRDefault="00A12DDF" w:rsidP="0059108C">
            <w:r>
              <w:t>Администрация Сургодьского сельского поселения Торбеевского муниципального района Республики Мордовия</w:t>
            </w:r>
          </w:p>
          <w:p w:rsidR="00A12DDF" w:rsidRDefault="00A12DDF" w:rsidP="0059108C"/>
        </w:tc>
        <w:tc>
          <w:tcPr>
            <w:tcW w:w="2157" w:type="dxa"/>
          </w:tcPr>
          <w:p w:rsidR="00A12DDF" w:rsidRDefault="00A12DDF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A12DDF" w:rsidRDefault="00A12DDF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A12DDF" w:rsidRDefault="00A12DDF" w:rsidP="00756450">
            <w:pPr>
              <w:jc w:val="center"/>
            </w:pPr>
          </w:p>
        </w:tc>
        <w:tc>
          <w:tcPr>
            <w:tcW w:w="2520" w:type="dxa"/>
          </w:tcPr>
          <w:p w:rsidR="00A12DDF" w:rsidRDefault="00A12DDF">
            <w:pPr>
              <w:jc w:val="center"/>
            </w:pPr>
          </w:p>
        </w:tc>
      </w:tr>
      <w:tr w:rsidR="00A12DDF">
        <w:tc>
          <w:tcPr>
            <w:tcW w:w="600" w:type="dxa"/>
          </w:tcPr>
          <w:p w:rsidR="00A12DDF" w:rsidRDefault="00A12DDF">
            <w:pPr>
              <w:jc w:val="center"/>
            </w:pPr>
            <w:r>
              <w:t>12</w:t>
            </w:r>
          </w:p>
        </w:tc>
        <w:tc>
          <w:tcPr>
            <w:tcW w:w="1204" w:type="dxa"/>
          </w:tcPr>
          <w:p w:rsidR="00A12DDF" w:rsidRDefault="00A12DDF" w:rsidP="00B55AC3">
            <w:r>
              <w:t>1.1.1.13.</w:t>
            </w:r>
          </w:p>
        </w:tc>
        <w:tc>
          <w:tcPr>
            <w:tcW w:w="5754" w:type="dxa"/>
          </w:tcPr>
          <w:p w:rsidR="00A12DDF" w:rsidRDefault="00A12DDF" w:rsidP="0059108C">
            <w:r>
              <w:t>Администрация Салазгорьского сельского поселения Торбеевского муниципального района Республики Мордовия</w:t>
            </w:r>
          </w:p>
          <w:p w:rsidR="00A12DDF" w:rsidRDefault="00A12DDF" w:rsidP="0059108C"/>
        </w:tc>
        <w:tc>
          <w:tcPr>
            <w:tcW w:w="2157" w:type="dxa"/>
          </w:tcPr>
          <w:p w:rsidR="00A12DDF" w:rsidRDefault="00A12DDF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A12DDF" w:rsidRDefault="00A12DDF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A12DDF" w:rsidRDefault="00A12DDF" w:rsidP="00756450">
            <w:pPr>
              <w:jc w:val="center"/>
            </w:pPr>
          </w:p>
        </w:tc>
        <w:tc>
          <w:tcPr>
            <w:tcW w:w="2520" w:type="dxa"/>
          </w:tcPr>
          <w:p w:rsidR="00A12DDF" w:rsidRDefault="00A12DDF">
            <w:pPr>
              <w:jc w:val="center"/>
            </w:pPr>
          </w:p>
        </w:tc>
      </w:tr>
      <w:tr w:rsidR="00A12DDF">
        <w:tc>
          <w:tcPr>
            <w:tcW w:w="600" w:type="dxa"/>
          </w:tcPr>
          <w:p w:rsidR="00A12DDF" w:rsidRDefault="00A12DDF">
            <w:pPr>
              <w:jc w:val="center"/>
            </w:pPr>
            <w:r>
              <w:t>13</w:t>
            </w:r>
          </w:p>
        </w:tc>
        <w:tc>
          <w:tcPr>
            <w:tcW w:w="1204" w:type="dxa"/>
          </w:tcPr>
          <w:p w:rsidR="00A12DDF" w:rsidRDefault="00A12DDF" w:rsidP="00B55AC3">
            <w:r>
              <w:t>1.1.1.14.</w:t>
            </w:r>
          </w:p>
        </w:tc>
        <w:tc>
          <w:tcPr>
            <w:tcW w:w="5754" w:type="dxa"/>
          </w:tcPr>
          <w:p w:rsidR="00A12DDF" w:rsidRDefault="00A12DDF" w:rsidP="0059108C">
            <w:r>
              <w:t>Администрация Старо-Пичурского сельского поселения Торбеевского муниципального района Республики Мордовия</w:t>
            </w:r>
          </w:p>
          <w:p w:rsidR="00A12DDF" w:rsidRDefault="00A12DDF" w:rsidP="0059108C"/>
        </w:tc>
        <w:tc>
          <w:tcPr>
            <w:tcW w:w="2157" w:type="dxa"/>
          </w:tcPr>
          <w:p w:rsidR="00A12DDF" w:rsidRDefault="00A12DDF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A12DDF" w:rsidRDefault="00A12DDF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A12DDF" w:rsidRDefault="00A12DDF" w:rsidP="00756450">
            <w:pPr>
              <w:jc w:val="center"/>
            </w:pPr>
          </w:p>
        </w:tc>
        <w:tc>
          <w:tcPr>
            <w:tcW w:w="2520" w:type="dxa"/>
          </w:tcPr>
          <w:p w:rsidR="00A12DDF" w:rsidRDefault="00A12DDF">
            <w:pPr>
              <w:jc w:val="center"/>
            </w:pPr>
          </w:p>
        </w:tc>
      </w:tr>
      <w:tr w:rsidR="00A12DDF">
        <w:tc>
          <w:tcPr>
            <w:tcW w:w="600" w:type="dxa"/>
          </w:tcPr>
          <w:p w:rsidR="00A12DDF" w:rsidRDefault="00A12DDF">
            <w:pPr>
              <w:jc w:val="center"/>
            </w:pPr>
            <w:r>
              <w:t>14</w:t>
            </w:r>
          </w:p>
        </w:tc>
        <w:tc>
          <w:tcPr>
            <w:tcW w:w="1204" w:type="dxa"/>
          </w:tcPr>
          <w:p w:rsidR="00A12DDF" w:rsidRDefault="00A12DDF" w:rsidP="00B55AC3">
            <w:r>
              <w:t>1.1.1.15.</w:t>
            </w:r>
          </w:p>
        </w:tc>
        <w:tc>
          <w:tcPr>
            <w:tcW w:w="5754" w:type="dxa"/>
          </w:tcPr>
          <w:p w:rsidR="00A12DDF" w:rsidRDefault="00A12DDF" w:rsidP="0059108C">
            <w:r>
              <w:t>Администрация Татарско-Юнкинского сельского поселения Торбеевского муниципального района Республики Мордовия</w:t>
            </w:r>
          </w:p>
          <w:p w:rsidR="00A12DDF" w:rsidRDefault="00A12DDF" w:rsidP="0059108C"/>
        </w:tc>
        <w:tc>
          <w:tcPr>
            <w:tcW w:w="2157" w:type="dxa"/>
          </w:tcPr>
          <w:p w:rsidR="00A12DDF" w:rsidRDefault="00A12DDF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A12DDF" w:rsidRDefault="00A12DDF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A12DDF" w:rsidRDefault="00A12DDF" w:rsidP="00756450">
            <w:pPr>
              <w:jc w:val="center"/>
            </w:pPr>
          </w:p>
        </w:tc>
        <w:tc>
          <w:tcPr>
            <w:tcW w:w="2520" w:type="dxa"/>
          </w:tcPr>
          <w:p w:rsidR="00A12DDF" w:rsidRDefault="00A12DDF">
            <w:pPr>
              <w:jc w:val="center"/>
            </w:pPr>
          </w:p>
        </w:tc>
      </w:tr>
      <w:tr w:rsidR="00A12DDF">
        <w:trPr>
          <w:trHeight w:val="744"/>
        </w:trPr>
        <w:tc>
          <w:tcPr>
            <w:tcW w:w="600" w:type="dxa"/>
          </w:tcPr>
          <w:p w:rsidR="00A12DDF" w:rsidRDefault="00A12DDF">
            <w:pPr>
              <w:jc w:val="center"/>
            </w:pPr>
            <w:r>
              <w:t>15</w:t>
            </w:r>
          </w:p>
        </w:tc>
        <w:tc>
          <w:tcPr>
            <w:tcW w:w="1204" w:type="dxa"/>
          </w:tcPr>
          <w:p w:rsidR="00A12DDF" w:rsidRDefault="00A12DDF" w:rsidP="00B55AC3">
            <w:r>
              <w:t>1.1.1.16.</w:t>
            </w:r>
          </w:p>
        </w:tc>
        <w:tc>
          <w:tcPr>
            <w:tcW w:w="5754" w:type="dxa"/>
          </w:tcPr>
          <w:p w:rsidR="00A12DDF" w:rsidRDefault="00A12DDF" w:rsidP="0059108C">
            <w:r>
              <w:t>Администрация Хилковского сельского поселения Торбеевского муниципального района Республики Мордовия</w:t>
            </w:r>
          </w:p>
        </w:tc>
        <w:tc>
          <w:tcPr>
            <w:tcW w:w="2157" w:type="dxa"/>
          </w:tcPr>
          <w:p w:rsidR="00A12DDF" w:rsidRDefault="00A12DDF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A12DDF" w:rsidRDefault="00A12DDF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A12DDF" w:rsidRDefault="00A12DDF" w:rsidP="00756450">
            <w:pPr>
              <w:jc w:val="center"/>
            </w:pPr>
          </w:p>
        </w:tc>
        <w:tc>
          <w:tcPr>
            <w:tcW w:w="2520" w:type="dxa"/>
          </w:tcPr>
          <w:p w:rsidR="00A12DDF" w:rsidRDefault="00A12DDF">
            <w:pPr>
              <w:jc w:val="center"/>
            </w:pPr>
          </w:p>
        </w:tc>
      </w:tr>
      <w:tr w:rsidR="00A12DDF">
        <w:trPr>
          <w:trHeight w:val="264"/>
        </w:trPr>
        <w:tc>
          <w:tcPr>
            <w:tcW w:w="600" w:type="dxa"/>
          </w:tcPr>
          <w:p w:rsidR="00A12DDF" w:rsidRDefault="00A12DDF" w:rsidP="00D76BA7">
            <w:pPr>
              <w:jc w:val="center"/>
            </w:pPr>
          </w:p>
        </w:tc>
        <w:tc>
          <w:tcPr>
            <w:tcW w:w="1204" w:type="dxa"/>
          </w:tcPr>
          <w:p w:rsidR="00A12DDF" w:rsidRPr="00D76BA7" w:rsidRDefault="00A12DDF" w:rsidP="00D76BA7">
            <w:pPr>
              <w:rPr>
                <w:b/>
                <w:bCs/>
              </w:rPr>
            </w:pPr>
            <w:r w:rsidRPr="00D76BA7">
              <w:rPr>
                <w:b/>
                <w:bCs/>
              </w:rPr>
              <w:t>2.</w:t>
            </w:r>
          </w:p>
        </w:tc>
        <w:tc>
          <w:tcPr>
            <w:tcW w:w="13856" w:type="dxa"/>
            <w:gridSpan w:val="5"/>
          </w:tcPr>
          <w:p w:rsidR="00A12DDF" w:rsidRPr="009D79F1" w:rsidRDefault="00A12DDF">
            <w:pPr>
              <w:jc w:val="center"/>
              <w:rPr>
                <w:b/>
                <w:bCs/>
                <w:sz w:val="28"/>
                <w:szCs w:val="28"/>
              </w:rPr>
            </w:pPr>
            <w:r w:rsidRPr="009D79F1">
              <w:rPr>
                <w:b/>
                <w:bCs/>
                <w:sz w:val="28"/>
                <w:szCs w:val="28"/>
              </w:rPr>
              <w:t xml:space="preserve">Судебная власть Российской Федерации (Суд. Прокуратура. Защита прав человека)              </w:t>
            </w:r>
          </w:p>
        </w:tc>
      </w:tr>
      <w:tr w:rsidR="00A12DDF">
        <w:trPr>
          <w:trHeight w:val="336"/>
        </w:trPr>
        <w:tc>
          <w:tcPr>
            <w:tcW w:w="600" w:type="dxa"/>
          </w:tcPr>
          <w:p w:rsidR="00A12DDF" w:rsidRDefault="00A12DDF">
            <w:pPr>
              <w:jc w:val="center"/>
            </w:pPr>
          </w:p>
        </w:tc>
        <w:tc>
          <w:tcPr>
            <w:tcW w:w="1204" w:type="dxa"/>
          </w:tcPr>
          <w:p w:rsidR="00A12DDF" w:rsidRPr="00D76BA7" w:rsidRDefault="00A12DDF" w:rsidP="00D76BA7">
            <w:pPr>
              <w:rPr>
                <w:b/>
                <w:bCs/>
              </w:rPr>
            </w:pPr>
            <w:r w:rsidRPr="00D76BA7">
              <w:rPr>
                <w:b/>
                <w:bCs/>
              </w:rPr>
              <w:t>2.1.</w:t>
            </w:r>
          </w:p>
        </w:tc>
        <w:tc>
          <w:tcPr>
            <w:tcW w:w="13856" w:type="dxa"/>
            <w:gridSpan w:val="5"/>
          </w:tcPr>
          <w:p w:rsidR="00A12DDF" w:rsidRPr="009D79F1" w:rsidRDefault="00A12DDF">
            <w:pPr>
              <w:jc w:val="center"/>
              <w:rPr>
                <w:b/>
                <w:bCs/>
                <w:sz w:val="28"/>
                <w:szCs w:val="28"/>
              </w:rPr>
            </w:pPr>
            <w:r w:rsidRPr="009D79F1">
              <w:rPr>
                <w:b/>
                <w:bCs/>
                <w:sz w:val="28"/>
                <w:szCs w:val="28"/>
              </w:rPr>
              <w:t>Управление судебного департамента в Республике Мордовия</w:t>
            </w:r>
          </w:p>
        </w:tc>
      </w:tr>
      <w:tr w:rsidR="00A12DDF">
        <w:trPr>
          <w:trHeight w:val="300"/>
        </w:trPr>
        <w:tc>
          <w:tcPr>
            <w:tcW w:w="600" w:type="dxa"/>
          </w:tcPr>
          <w:p w:rsidR="00A12DDF" w:rsidRDefault="00A12DDF" w:rsidP="00D76BA7">
            <w:pPr>
              <w:jc w:val="center"/>
            </w:pPr>
            <w:r>
              <w:t>16</w:t>
            </w:r>
          </w:p>
        </w:tc>
        <w:tc>
          <w:tcPr>
            <w:tcW w:w="1204" w:type="dxa"/>
          </w:tcPr>
          <w:p w:rsidR="00A12DDF" w:rsidRDefault="00A12DDF" w:rsidP="00B55AC3">
            <w:r>
              <w:t>2.1.1.</w:t>
            </w:r>
          </w:p>
        </w:tc>
        <w:tc>
          <w:tcPr>
            <w:tcW w:w="5754" w:type="dxa"/>
          </w:tcPr>
          <w:p w:rsidR="00A12DDF" w:rsidRDefault="00A12DDF" w:rsidP="0059108C">
            <w:r>
              <w:t>Торбеевский районный суд Республики Мордовия</w:t>
            </w:r>
          </w:p>
        </w:tc>
        <w:tc>
          <w:tcPr>
            <w:tcW w:w="2157" w:type="dxa"/>
          </w:tcPr>
          <w:p w:rsidR="00A12DDF" w:rsidRDefault="00A12DDF" w:rsidP="00D76BA7">
            <w:pPr>
              <w:jc w:val="center"/>
            </w:pPr>
            <w:r>
              <w:t>Федеральная</w:t>
            </w:r>
          </w:p>
        </w:tc>
        <w:tc>
          <w:tcPr>
            <w:tcW w:w="1798" w:type="dxa"/>
          </w:tcPr>
          <w:p w:rsidR="00A12DDF" w:rsidRDefault="00A12DDF" w:rsidP="00D76BA7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A12DDF" w:rsidRDefault="00A12DDF" w:rsidP="00756450">
            <w:pPr>
              <w:jc w:val="center"/>
            </w:pPr>
          </w:p>
        </w:tc>
        <w:tc>
          <w:tcPr>
            <w:tcW w:w="2520" w:type="dxa"/>
          </w:tcPr>
          <w:p w:rsidR="00A12DDF" w:rsidRDefault="00A12DDF">
            <w:pPr>
              <w:jc w:val="center"/>
            </w:pPr>
          </w:p>
        </w:tc>
      </w:tr>
      <w:tr w:rsidR="00A12DDF">
        <w:trPr>
          <w:trHeight w:val="240"/>
        </w:trPr>
        <w:tc>
          <w:tcPr>
            <w:tcW w:w="600" w:type="dxa"/>
          </w:tcPr>
          <w:p w:rsidR="00A12DDF" w:rsidRDefault="00A12DDF">
            <w:pPr>
              <w:jc w:val="center"/>
            </w:pPr>
          </w:p>
        </w:tc>
        <w:tc>
          <w:tcPr>
            <w:tcW w:w="1204" w:type="dxa"/>
          </w:tcPr>
          <w:p w:rsidR="00A12DDF" w:rsidRDefault="00A12DDF">
            <w:pPr>
              <w:jc w:val="center"/>
            </w:pPr>
          </w:p>
        </w:tc>
        <w:tc>
          <w:tcPr>
            <w:tcW w:w="13856" w:type="dxa"/>
            <w:gridSpan w:val="5"/>
          </w:tcPr>
          <w:p w:rsidR="00A12DDF" w:rsidRPr="009D79F1" w:rsidRDefault="00A12DDF">
            <w:pPr>
              <w:jc w:val="center"/>
              <w:rPr>
                <w:sz w:val="28"/>
                <w:szCs w:val="28"/>
              </w:rPr>
            </w:pPr>
            <w:r w:rsidRPr="009D79F1">
              <w:rPr>
                <w:sz w:val="28"/>
                <w:szCs w:val="28"/>
              </w:rPr>
              <w:t>Прокуратура Республики Мордовия</w:t>
            </w:r>
          </w:p>
        </w:tc>
      </w:tr>
      <w:tr w:rsidR="00A12DDF">
        <w:trPr>
          <w:trHeight w:val="240"/>
        </w:trPr>
        <w:tc>
          <w:tcPr>
            <w:tcW w:w="600" w:type="dxa"/>
          </w:tcPr>
          <w:p w:rsidR="00A12DDF" w:rsidRDefault="00A12DDF" w:rsidP="00D76BA7">
            <w:pPr>
              <w:jc w:val="center"/>
            </w:pPr>
            <w:r>
              <w:t>17</w:t>
            </w:r>
          </w:p>
        </w:tc>
        <w:tc>
          <w:tcPr>
            <w:tcW w:w="1204" w:type="dxa"/>
          </w:tcPr>
          <w:p w:rsidR="00A12DDF" w:rsidRDefault="00A12DDF" w:rsidP="00B55AC3">
            <w:r>
              <w:t>2.1.2.</w:t>
            </w:r>
          </w:p>
        </w:tc>
        <w:tc>
          <w:tcPr>
            <w:tcW w:w="5754" w:type="dxa"/>
          </w:tcPr>
          <w:p w:rsidR="00A12DDF" w:rsidRDefault="00A12DDF" w:rsidP="0059108C">
            <w:r>
              <w:t>Прокуратура Торбеевского района Республики Мордовия</w:t>
            </w:r>
          </w:p>
        </w:tc>
        <w:tc>
          <w:tcPr>
            <w:tcW w:w="2157" w:type="dxa"/>
          </w:tcPr>
          <w:p w:rsidR="00A12DDF" w:rsidRDefault="00A12DDF" w:rsidP="00D76BA7">
            <w:pPr>
              <w:jc w:val="center"/>
            </w:pPr>
            <w:r>
              <w:t>Федеральная</w:t>
            </w:r>
          </w:p>
        </w:tc>
        <w:tc>
          <w:tcPr>
            <w:tcW w:w="1798" w:type="dxa"/>
          </w:tcPr>
          <w:p w:rsidR="00A12DDF" w:rsidRDefault="00A12DDF" w:rsidP="00D76BA7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A12DDF" w:rsidRDefault="00A12DDF" w:rsidP="00756450">
            <w:pPr>
              <w:jc w:val="center"/>
            </w:pPr>
          </w:p>
        </w:tc>
        <w:tc>
          <w:tcPr>
            <w:tcW w:w="2520" w:type="dxa"/>
          </w:tcPr>
          <w:p w:rsidR="00A12DDF" w:rsidRDefault="00A12DDF" w:rsidP="009D79F1">
            <w:r>
              <w:t xml:space="preserve">Вкл. Пр. ЭПК </w:t>
            </w:r>
          </w:p>
          <w:p w:rsidR="00A12DDF" w:rsidRDefault="00A12DDF" w:rsidP="009D79F1">
            <w:r>
              <w:t>от 02.05.2006 №4</w:t>
            </w:r>
          </w:p>
        </w:tc>
      </w:tr>
      <w:tr w:rsidR="00A12DDF" w:rsidRPr="00D20AAB">
        <w:tc>
          <w:tcPr>
            <w:tcW w:w="600" w:type="dxa"/>
          </w:tcPr>
          <w:p w:rsidR="00A12DDF" w:rsidRPr="00D20AAB" w:rsidRDefault="00A12DDF" w:rsidP="00B55AC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4" w:type="dxa"/>
          </w:tcPr>
          <w:p w:rsidR="00A12DDF" w:rsidRPr="005D3A27" w:rsidRDefault="00A12DDF" w:rsidP="00022241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</w:t>
            </w:r>
            <w:r w:rsidRPr="005D3A27">
              <w:rPr>
                <w:sz w:val="28"/>
                <w:szCs w:val="28"/>
              </w:rPr>
              <w:t>.</w:t>
            </w:r>
          </w:p>
        </w:tc>
        <w:tc>
          <w:tcPr>
            <w:tcW w:w="13856" w:type="dxa"/>
            <w:gridSpan w:val="5"/>
          </w:tcPr>
          <w:p w:rsidR="00A12DDF" w:rsidRPr="005D3A27" w:rsidRDefault="00A12DDF" w:rsidP="003863AB">
            <w:pPr>
              <w:jc w:val="center"/>
              <w:rPr>
                <w:sz w:val="28"/>
                <w:szCs w:val="28"/>
              </w:rPr>
            </w:pPr>
            <w:r w:rsidRPr="005D3A27">
              <w:rPr>
                <w:b/>
                <w:bCs/>
                <w:sz w:val="28"/>
                <w:szCs w:val="28"/>
              </w:rPr>
              <w:t>Финан</w:t>
            </w:r>
            <w:r>
              <w:rPr>
                <w:b/>
                <w:bCs/>
                <w:sz w:val="28"/>
                <w:szCs w:val="28"/>
              </w:rPr>
              <w:t>сирование. Кредитование. Н</w:t>
            </w:r>
            <w:r w:rsidRPr="005D3A27">
              <w:rPr>
                <w:b/>
                <w:bCs/>
                <w:sz w:val="28"/>
                <w:szCs w:val="28"/>
              </w:rPr>
              <w:t>алогообложение</w:t>
            </w:r>
          </w:p>
        </w:tc>
      </w:tr>
      <w:tr w:rsidR="00A12DDF">
        <w:tc>
          <w:tcPr>
            <w:tcW w:w="600" w:type="dxa"/>
          </w:tcPr>
          <w:p w:rsidR="00A12DDF" w:rsidRDefault="00A12DDF">
            <w:pPr>
              <w:jc w:val="center"/>
            </w:pPr>
          </w:p>
        </w:tc>
        <w:tc>
          <w:tcPr>
            <w:tcW w:w="1204" w:type="dxa"/>
          </w:tcPr>
          <w:p w:rsidR="00A12DDF" w:rsidRDefault="00A12DDF" w:rsidP="00B633B2">
            <w:pPr>
              <w:rPr>
                <w:b/>
                <w:bCs/>
              </w:rPr>
            </w:pPr>
            <w:r>
              <w:rPr>
                <w:b/>
                <w:bCs/>
              </w:rPr>
              <w:t>5.1.</w:t>
            </w:r>
          </w:p>
          <w:p w:rsidR="00A12DDF" w:rsidRPr="0018611A" w:rsidRDefault="00A12DDF" w:rsidP="00B633B2">
            <w:pPr>
              <w:rPr>
                <w:b/>
                <w:bCs/>
              </w:rPr>
            </w:pPr>
          </w:p>
        </w:tc>
        <w:tc>
          <w:tcPr>
            <w:tcW w:w="13856" w:type="dxa"/>
            <w:gridSpan w:val="5"/>
          </w:tcPr>
          <w:p w:rsidR="00A12DDF" w:rsidRPr="0018611A" w:rsidRDefault="00A12DDF" w:rsidP="003863AB">
            <w:pPr>
              <w:jc w:val="center"/>
              <w:rPr>
                <w:b/>
                <w:bCs/>
              </w:rPr>
            </w:pPr>
            <w:r w:rsidRPr="0018611A">
              <w:rPr>
                <w:b/>
                <w:bCs/>
              </w:rPr>
              <w:t>Министерство финансов Республики Мордовия</w:t>
            </w:r>
          </w:p>
        </w:tc>
      </w:tr>
      <w:tr w:rsidR="00A12DDF">
        <w:tc>
          <w:tcPr>
            <w:tcW w:w="600" w:type="dxa"/>
          </w:tcPr>
          <w:p w:rsidR="00A12DDF" w:rsidRDefault="00A12DDF">
            <w:pPr>
              <w:jc w:val="center"/>
            </w:pPr>
            <w:r>
              <w:t>18</w:t>
            </w:r>
          </w:p>
        </w:tc>
        <w:tc>
          <w:tcPr>
            <w:tcW w:w="1204" w:type="dxa"/>
          </w:tcPr>
          <w:p w:rsidR="00A12DDF" w:rsidRDefault="00A12DDF" w:rsidP="00B55AC3">
            <w:r>
              <w:t>5.1.1.</w:t>
            </w:r>
          </w:p>
        </w:tc>
        <w:tc>
          <w:tcPr>
            <w:tcW w:w="5754" w:type="dxa"/>
          </w:tcPr>
          <w:p w:rsidR="00A12DDF" w:rsidRDefault="00A12DDF" w:rsidP="003527E4">
            <w:r w:rsidRPr="003527E4">
              <w:t>Финансовое управление администрации Торбеевского муниципального района Республики Мордовия</w:t>
            </w:r>
          </w:p>
          <w:p w:rsidR="00A12DDF" w:rsidRPr="003527E4" w:rsidRDefault="00A12DDF" w:rsidP="003527E4"/>
        </w:tc>
        <w:tc>
          <w:tcPr>
            <w:tcW w:w="2157" w:type="dxa"/>
          </w:tcPr>
          <w:p w:rsidR="00A12DDF" w:rsidRDefault="00A12DDF" w:rsidP="00454E95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A12DDF" w:rsidRDefault="00A12DDF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A12DDF" w:rsidRDefault="00A12DDF">
            <w:pPr>
              <w:jc w:val="center"/>
            </w:pPr>
          </w:p>
        </w:tc>
        <w:tc>
          <w:tcPr>
            <w:tcW w:w="2520" w:type="dxa"/>
          </w:tcPr>
          <w:p w:rsidR="00A12DDF" w:rsidRDefault="00A12DDF">
            <w:pPr>
              <w:jc w:val="center"/>
            </w:pPr>
          </w:p>
        </w:tc>
      </w:tr>
      <w:tr w:rsidR="00A12DDF">
        <w:tc>
          <w:tcPr>
            <w:tcW w:w="600" w:type="dxa"/>
          </w:tcPr>
          <w:p w:rsidR="00A12DDF" w:rsidRDefault="00A12DDF">
            <w:pPr>
              <w:jc w:val="center"/>
            </w:pPr>
            <w:r>
              <w:t>19</w:t>
            </w:r>
          </w:p>
        </w:tc>
        <w:tc>
          <w:tcPr>
            <w:tcW w:w="1204" w:type="dxa"/>
          </w:tcPr>
          <w:p w:rsidR="00A12DDF" w:rsidRPr="00B1262C" w:rsidRDefault="00A12DDF" w:rsidP="00B55AC3">
            <w:r>
              <w:t>5.1</w:t>
            </w:r>
            <w:r w:rsidRPr="00B1262C">
              <w:t>.2</w:t>
            </w:r>
            <w:r>
              <w:t>.</w:t>
            </w:r>
          </w:p>
        </w:tc>
        <w:tc>
          <w:tcPr>
            <w:tcW w:w="5754" w:type="dxa"/>
          </w:tcPr>
          <w:p w:rsidR="00A12DDF" w:rsidRDefault="00A12DDF" w:rsidP="003527E4">
            <w:r w:rsidRPr="00B1262C">
              <w:t xml:space="preserve">Муниципальное </w:t>
            </w:r>
            <w:r>
              <w:t xml:space="preserve">бюджетное </w:t>
            </w:r>
            <w:r w:rsidRPr="00B1262C">
              <w:t>учреждение «Центр обслуживания муниципальных</w:t>
            </w:r>
            <w:r>
              <w:t xml:space="preserve"> бюджетных</w:t>
            </w:r>
            <w:r w:rsidRPr="00B1262C">
              <w:t xml:space="preserve"> учреждений Торбеевского муниципального района»</w:t>
            </w:r>
          </w:p>
          <w:p w:rsidR="00A12DDF" w:rsidRPr="00B1262C" w:rsidRDefault="00A12DDF" w:rsidP="003527E4">
            <w:r>
              <w:t>(МБУ «ЦО МБУ Торбеевского муниципального района»)</w:t>
            </w:r>
          </w:p>
        </w:tc>
        <w:tc>
          <w:tcPr>
            <w:tcW w:w="2157" w:type="dxa"/>
          </w:tcPr>
          <w:p w:rsidR="00A12DDF" w:rsidRPr="00B1262C" w:rsidRDefault="00A12DDF" w:rsidP="00454E95">
            <w:pPr>
              <w:jc w:val="center"/>
            </w:pPr>
            <w:r w:rsidRPr="00B1262C">
              <w:t>Муниципальная</w:t>
            </w:r>
          </w:p>
        </w:tc>
        <w:tc>
          <w:tcPr>
            <w:tcW w:w="1798" w:type="dxa"/>
          </w:tcPr>
          <w:p w:rsidR="00A12DDF" w:rsidRPr="00B1262C" w:rsidRDefault="00A12DDF">
            <w:pPr>
              <w:jc w:val="center"/>
            </w:pPr>
            <w:r w:rsidRPr="00B1262C">
              <w:t>1</w:t>
            </w:r>
          </w:p>
        </w:tc>
        <w:tc>
          <w:tcPr>
            <w:tcW w:w="1627" w:type="dxa"/>
          </w:tcPr>
          <w:p w:rsidR="00A12DDF" w:rsidRPr="00B1262C" w:rsidRDefault="00A12DDF">
            <w:pPr>
              <w:jc w:val="center"/>
            </w:pPr>
          </w:p>
        </w:tc>
        <w:tc>
          <w:tcPr>
            <w:tcW w:w="2520" w:type="dxa"/>
          </w:tcPr>
          <w:p w:rsidR="00A12DDF" w:rsidRPr="004631DF" w:rsidRDefault="00A12DDF" w:rsidP="00B047C5">
            <w:r w:rsidRPr="004631DF">
              <w:t>Вкл. Пр. ЭПК</w:t>
            </w:r>
          </w:p>
          <w:p w:rsidR="00A12DDF" w:rsidRPr="004631DF" w:rsidRDefault="00A12DDF" w:rsidP="00B047C5">
            <w:pPr>
              <w:rPr>
                <w:highlight w:val="yellow"/>
              </w:rPr>
            </w:pPr>
            <w:r>
              <w:t>о</w:t>
            </w:r>
            <w:r w:rsidRPr="004631DF">
              <w:t xml:space="preserve">т </w:t>
            </w:r>
            <w:r w:rsidRPr="00AF5077">
              <w:t>23.09.2009 № 10</w:t>
            </w:r>
          </w:p>
        </w:tc>
      </w:tr>
      <w:tr w:rsidR="00A12DDF" w:rsidRPr="00D20AAB">
        <w:trPr>
          <w:trHeight w:val="564"/>
        </w:trPr>
        <w:tc>
          <w:tcPr>
            <w:tcW w:w="600" w:type="dxa"/>
          </w:tcPr>
          <w:p w:rsidR="00A12DDF" w:rsidRPr="00D20AAB" w:rsidRDefault="00A12DDF" w:rsidP="00B55AC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4" w:type="dxa"/>
          </w:tcPr>
          <w:p w:rsidR="00A12DDF" w:rsidRPr="00BD7B1A" w:rsidRDefault="00A12DDF" w:rsidP="00022241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</w:t>
            </w:r>
            <w:r w:rsidRPr="00BD7B1A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13856" w:type="dxa"/>
            <w:gridSpan w:val="5"/>
          </w:tcPr>
          <w:p w:rsidR="00A12DDF" w:rsidRDefault="00A12DDF" w:rsidP="006D708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Природные ресурсы. </w:t>
            </w:r>
            <w:r w:rsidRPr="00BD7B1A">
              <w:rPr>
                <w:b/>
                <w:bCs/>
                <w:sz w:val="28"/>
                <w:szCs w:val="28"/>
              </w:rPr>
              <w:t>Сельское, лесное, водное</w:t>
            </w:r>
            <w:r>
              <w:rPr>
                <w:b/>
                <w:bCs/>
                <w:sz w:val="28"/>
                <w:szCs w:val="28"/>
              </w:rPr>
              <w:t>, рыбное</w:t>
            </w:r>
            <w:r w:rsidRPr="00BD7B1A">
              <w:rPr>
                <w:b/>
                <w:bCs/>
                <w:sz w:val="28"/>
                <w:szCs w:val="28"/>
              </w:rPr>
              <w:t xml:space="preserve"> хозяйс</w:t>
            </w:r>
            <w:r>
              <w:rPr>
                <w:b/>
                <w:bCs/>
                <w:sz w:val="28"/>
                <w:szCs w:val="28"/>
              </w:rPr>
              <w:t>тво. З</w:t>
            </w:r>
            <w:r w:rsidRPr="00BD7B1A">
              <w:rPr>
                <w:b/>
                <w:bCs/>
                <w:sz w:val="28"/>
                <w:szCs w:val="28"/>
              </w:rPr>
              <w:t>емлеустройство и землепользование</w:t>
            </w:r>
            <w:r>
              <w:rPr>
                <w:b/>
                <w:bCs/>
                <w:sz w:val="28"/>
                <w:szCs w:val="28"/>
              </w:rPr>
              <w:t>.</w:t>
            </w:r>
          </w:p>
          <w:p w:rsidR="00A12DDF" w:rsidRPr="00BD7B1A" w:rsidRDefault="00A12DDF" w:rsidP="006D7080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Охрана окружающей среды</w:t>
            </w:r>
          </w:p>
        </w:tc>
      </w:tr>
      <w:tr w:rsidR="00A12DDF" w:rsidRPr="00D20AAB">
        <w:trPr>
          <w:trHeight w:val="216"/>
        </w:trPr>
        <w:tc>
          <w:tcPr>
            <w:tcW w:w="600" w:type="dxa"/>
          </w:tcPr>
          <w:p w:rsidR="00A12DDF" w:rsidRPr="00D20AAB" w:rsidRDefault="00A12DDF" w:rsidP="00B55AC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4" w:type="dxa"/>
          </w:tcPr>
          <w:p w:rsidR="00A12DDF" w:rsidRPr="00C5587A" w:rsidRDefault="00A12DDF" w:rsidP="00022241">
            <w:pPr>
              <w:rPr>
                <w:b/>
                <w:bCs/>
              </w:rPr>
            </w:pPr>
            <w:r w:rsidRPr="00C5587A">
              <w:rPr>
                <w:b/>
                <w:bCs/>
              </w:rPr>
              <w:t>8.1.</w:t>
            </w:r>
          </w:p>
        </w:tc>
        <w:tc>
          <w:tcPr>
            <w:tcW w:w="13856" w:type="dxa"/>
            <w:gridSpan w:val="5"/>
          </w:tcPr>
          <w:p w:rsidR="00A12DDF" w:rsidRDefault="00A12DDF" w:rsidP="006D7080">
            <w:pPr>
              <w:jc w:val="center"/>
              <w:rPr>
                <w:b/>
                <w:bCs/>
                <w:sz w:val="28"/>
                <w:szCs w:val="28"/>
              </w:rPr>
            </w:pPr>
            <w:r w:rsidRPr="00700EDF">
              <w:rPr>
                <w:b/>
                <w:bCs/>
              </w:rPr>
              <w:t>Министерство сельс</w:t>
            </w:r>
            <w:r>
              <w:rPr>
                <w:b/>
                <w:bCs/>
              </w:rPr>
              <w:t xml:space="preserve">кого хозяйства </w:t>
            </w:r>
            <w:r w:rsidRPr="00700EDF">
              <w:rPr>
                <w:b/>
                <w:bCs/>
              </w:rPr>
              <w:t>Республики Мордовия</w:t>
            </w:r>
          </w:p>
        </w:tc>
      </w:tr>
      <w:tr w:rsidR="00A12DDF">
        <w:tc>
          <w:tcPr>
            <w:tcW w:w="600" w:type="dxa"/>
          </w:tcPr>
          <w:p w:rsidR="00A12DDF" w:rsidRPr="00700EDF" w:rsidRDefault="00A12DDF" w:rsidP="00B55AC3">
            <w:pPr>
              <w:jc w:val="center"/>
              <w:rPr>
                <w:b/>
                <w:bCs/>
              </w:rPr>
            </w:pPr>
          </w:p>
        </w:tc>
        <w:tc>
          <w:tcPr>
            <w:tcW w:w="1204" w:type="dxa"/>
          </w:tcPr>
          <w:p w:rsidR="00A12DDF" w:rsidRPr="00700EDF" w:rsidRDefault="00A12DDF" w:rsidP="00B55AC3">
            <w:pPr>
              <w:rPr>
                <w:b/>
                <w:bCs/>
              </w:rPr>
            </w:pPr>
            <w:r>
              <w:rPr>
                <w:b/>
                <w:bCs/>
              </w:rPr>
              <w:t>8.2.</w:t>
            </w:r>
          </w:p>
        </w:tc>
        <w:tc>
          <w:tcPr>
            <w:tcW w:w="13856" w:type="dxa"/>
            <w:gridSpan w:val="5"/>
          </w:tcPr>
          <w:p w:rsidR="00A12DDF" w:rsidRPr="00700EDF" w:rsidRDefault="00A12DDF" w:rsidP="003863AB">
            <w:pPr>
              <w:jc w:val="center"/>
              <w:rPr>
                <w:b/>
                <w:bCs/>
              </w:rPr>
            </w:pPr>
            <w:r w:rsidRPr="00700EDF">
              <w:rPr>
                <w:b/>
                <w:bCs/>
              </w:rPr>
              <w:t>Министерство сельского хозяйства и продовольствия Республики Мордовия</w:t>
            </w:r>
          </w:p>
        </w:tc>
      </w:tr>
      <w:tr w:rsidR="00A12DDF">
        <w:trPr>
          <w:trHeight w:val="804"/>
        </w:trPr>
        <w:tc>
          <w:tcPr>
            <w:tcW w:w="600" w:type="dxa"/>
          </w:tcPr>
          <w:p w:rsidR="00A12DDF" w:rsidRDefault="00A12DDF" w:rsidP="00535FFB">
            <w:pPr>
              <w:jc w:val="center"/>
            </w:pPr>
            <w:r>
              <w:t>20</w:t>
            </w:r>
          </w:p>
        </w:tc>
        <w:tc>
          <w:tcPr>
            <w:tcW w:w="1204" w:type="dxa"/>
          </w:tcPr>
          <w:p w:rsidR="00A12DDF" w:rsidRDefault="00A12DDF" w:rsidP="00535FFB">
            <w:r>
              <w:t>8.2.1.</w:t>
            </w:r>
          </w:p>
        </w:tc>
        <w:tc>
          <w:tcPr>
            <w:tcW w:w="5754" w:type="dxa"/>
          </w:tcPr>
          <w:p w:rsidR="00A12DDF" w:rsidRDefault="00A12DDF" w:rsidP="00535FFB">
            <w:pPr>
              <w:jc w:val="both"/>
            </w:pPr>
            <w:r w:rsidRPr="008B0B40">
              <w:t>Управление по АПК и ЛПХ  администрации Торбеевского муниципального района Республики Мордовия</w:t>
            </w:r>
          </w:p>
        </w:tc>
        <w:tc>
          <w:tcPr>
            <w:tcW w:w="2157" w:type="dxa"/>
          </w:tcPr>
          <w:p w:rsidR="00A12DDF" w:rsidRDefault="00A12DDF" w:rsidP="00535FFB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A12DDF" w:rsidRDefault="00A12DDF" w:rsidP="00535FFB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A12DDF" w:rsidRDefault="00A12DDF" w:rsidP="00535FFB">
            <w:pPr>
              <w:jc w:val="center"/>
            </w:pPr>
          </w:p>
        </w:tc>
        <w:tc>
          <w:tcPr>
            <w:tcW w:w="2520" w:type="dxa"/>
          </w:tcPr>
          <w:p w:rsidR="00A12DDF" w:rsidRDefault="00A12DDF" w:rsidP="00535FFB">
            <w:pPr>
              <w:jc w:val="center"/>
            </w:pPr>
          </w:p>
        </w:tc>
      </w:tr>
      <w:tr w:rsidR="00A12DDF">
        <w:trPr>
          <w:trHeight w:val="288"/>
        </w:trPr>
        <w:tc>
          <w:tcPr>
            <w:tcW w:w="600" w:type="dxa"/>
          </w:tcPr>
          <w:p w:rsidR="00A12DDF" w:rsidRDefault="00A12DDF" w:rsidP="00535FFB">
            <w:pPr>
              <w:jc w:val="center"/>
            </w:pPr>
          </w:p>
        </w:tc>
        <w:tc>
          <w:tcPr>
            <w:tcW w:w="1204" w:type="dxa"/>
          </w:tcPr>
          <w:p w:rsidR="00A12DDF" w:rsidRPr="00C5587A" w:rsidRDefault="00A12DDF" w:rsidP="00535FFB">
            <w:pPr>
              <w:rPr>
                <w:b/>
                <w:bCs/>
              </w:rPr>
            </w:pPr>
            <w:r w:rsidRPr="00C5587A">
              <w:rPr>
                <w:b/>
                <w:bCs/>
              </w:rPr>
              <w:t>8.2.1.</w:t>
            </w:r>
          </w:p>
        </w:tc>
        <w:tc>
          <w:tcPr>
            <w:tcW w:w="13856" w:type="dxa"/>
            <w:gridSpan w:val="5"/>
          </w:tcPr>
          <w:p w:rsidR="00A12DDF" w:rsidRDefault="00A12DDF" w:rsidP="00535FFB">
            <w:pPr>
              <w:jc w:val="center"/>
            </w:pPr>
            <w:r w:rsidRPr="009953E8">
              <w:rPr>
                <w:b/>
                <w:bCs/>
              </w:rPr>
              <w:t>Управление по АПК и ЛПХ  администрации Торбеевского муниципального района Республики Мордовия</w:t>
            </w:r>
          </w:p>
        </w:tc>
      </w:tr>
      <w:tr w:rsidR="00A12DDF">
        <w:trPr>
          <w:trHeight w:val="528"/>
        </w:trPr>
        <w:tc>
          <w:tcPr>
            <w:tcW w:w="600" w:type="dxa"/>
          </w:tcPr>
          <w:p w:rsidR="00A12DDF" w:rsidRDefault="00A12DDF" w:rsidP="00B047C5">
            <w:pPr>
              <w:jc w:val="center"/>
            </w:pPr>
            <w:r>
              <w:t>21</w:t>
            </w:r>
          </w:p>
        </w:tc>
        <w:tc>
          <w:tcPr>
            <w:tcW w:w="1204" w:type="dxa"/>
          </w:tcPr>
          <w:p w:rsidR="00A12DDF" w:rsidRPr="00B047C5" w:rsidRDefault="00A12DDF" w:rsidP="00B55AC3">
            <w:r>
              <w:t>8.2</w:t>
            </w:r>
            <w:r w:rsidRPr="00B047C5">
              <w:t>.1.1.</w:t>
            </w:r>
          </w:p>
        </w:tc>
        <w:tc>
          <w:tcPr>
            <w:tcW w:w="5754" w:type="dxa"/>
          </w:tcPr>
          <w:p w:rsidR="00A12DDF" w:rsidRDefault="00A12DDF" w:rsidP="00856556">
            <w:r w:rsidRPr="00B047C5">
              <w:t>Сельскохозяйственный производственный кооператив «Заря» Торбеевского муниципального района Республики Мордовия</w:t>
            </w:r>
          </w:p>
          <w:p w:rsidR="00A12DDF" w:rsidRDefault="00A12DDF" w:rsidP="00856556"/>
          <w:p w:rsidR="00A12DDF" w:rsidRPr="00B047C5" w:rsidRDefault="00A12DDF" w:rsidP="00856556"/>
        </w:tc>
        <w:tc>
          <w:tcPr>
            <w:tcW w:w="2157" w:type="dxa"/>
          </w:tcPr>
          <w:p w:rsidR="00A12DDF" w:rsidRPr="00B047C5" w:rsidRDefault="00A12DDF" w:rsidP="00F80A0A">
            <w:pPr>
              <w:jc w:val="center"/>
            </w:pPr>
            <w:r w:rsidRPr="00B047C5">
              <w:t>Частная</w:t>
            </w:r>
          </w:p>
        </w:tc>
        <w:tc>
          <w:tcPr>
            <w:tcW w:w="1798" w:type="dxa"/>
          </w:tcPr>
          <w:p w:rsidR="00A12DDF" w:rsidRPr="00B047C5" w:rsidRDefault="00A12DDF" w:rsidP="00F80A0A">
            <w:pPr>
              <w:jc w:val="center"/>
            </w:pPr>
            <w:r w:rsidRPr="00B047C5">
              <w:t>2.1</w:t>
            </w:r>
          </w:p>
        </w:tc>
        <w:tc>
          <w:tcPr>
            <w:tcW w:w="1627" w:type="dxa"/>
          </w:tcPr>
          <w:p w:rsidR="00A12DDF" w:rsidRPr="00EE6DA0" w:rsidRDefault="00A12DDF" w:rsidP="00F80A0A">
            <w:pPr>
              <w:jc w:val="center"/>
              <w:rPr>
                <w:highlight w:val="green"/>
              </w:rPr>
            </w:pPr>
          </w:p>
        </w:tc>
        <w:tc>
          <w:tcPr>
            <w:tcW w:w="2520" w:type="dxa"/>
          </w:tcPr>
          <w:p w:rsidR="00A12DDF" w:rsidRPr="00C5587A" w:rsidRDefault="00A12DDF" w:rsidP="003527E4">
            <w:pPr>
              <w:rPr>
                <w:highlight w:val="green"/>
              </w:rPr>
            </w:pPr>
            <w:r w:rsidRPr="00C5587A">
              <w:t>В стадии банкротства</w:t>
            </w:r>
          </w:p>
        </w:tc>
      </w:tr>
      <w:tr w:rsidR="00A12DDF">
        <w:tc>
          <w:tcPr>
            <w:tcW w:w="600" w:type="dxa"/>
          </w:tcPr>
          <w:p w:rsidR="00A12DDF" w:rsidRPr="00A65A8C" w:rsidRDefault="00A12DDF" w:rsidP="00B55AC3">
            <w:pPr>
              <w:jc w:val="center"/>
              <w:rPr>
                <w:b/>
                <w:bCs/>
              </w:rPr>
            </w:pPr>
          </w:p>
        </w:tc>
        <w:tc>
          <w:tcPr>
            <w:tcW w:w="1204" w:type="dxa"/>
          </w:tcPr>
          <w:p w:rsidR="00A12DDF" w:rsidRPr="00A65A8C" w:rsidRDefault="00A12DDF" w:rsidP="00B55AC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8.3.  </w:t>
            </w:r>
          </w:p>
        </w:tc>
        <w:tc>
          <w:tcPr>
            <w:tcW w:w="13856" w:type="dxa"/>
            <w:gridSpan w:val="5"/>
          </w:tcPr>
          <w:p w:rsidR="00A12DDF" w:rsidRPr="00A65A8C" w:rsidRDefault="00A12DDF" w:rsidP="003863A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Министерство лесного, охотничьего хозяйства и природопользования Республики Мордовия</w:t>
            </w:r>
          </w:p>
        </w:tc>
      </w:tr>
      <w:tr w:rsidR="00A12DDF">
        <w:tc>
          <w:tcPr>
            <w:tcW w:w="600" w:type="dxa"/>
          </w:tcPr>
          <w:p w:rsidR="00A12DDF" w:rsidRDefault="00A12DDF">
            <w:pPr>
              <w:jc w:val="center"/>
            </w:pPr>
            <w:r>
              <w:t>22</w:t>
            </w:r>
          </w:p>
        </w:tc>
        <w:tc>
          <w:tcPr>
            <w:tcW w:w="1204" w:type="dxa"/>
          </w:tcPr>
          <w:p w:rsidR="00A12DDF" w:rsidRDefault="00A12DDF" w:rsidP="00B55AC3">
            <w:r>
              <w:t>8.2.1.</w:t>
            </w:r>
          </w:p>
        </w:tc>
        <w:tc>
          <w:tcPr>
            <w:tcW w:w="5754" w:type="dxa"/>
          </w:tcPr>
          <w:p w:rsidR="00A12DDF" w:rsidRDefault="00A12DDF" w:rsidP="00856556">
            <w:r>
              <w:t>Государственное казенное учреждение Республики Мордовия «Виндрейское территориальное лесничество»</w:t>
            </w:r>
          </w:p>
        </w:tc>
        <w:tc>
          <w:tcPr>
            <w:tcW w:w="2157" w:type="dxa"/>
          </w:tcPr>
          <w:p w:rsidR="00A12DDF" w:rsidRDefault="00A12DDF">
            <w:pPr>
              <w:jc w:val="center"/>
            </w:pPr>
            <w:r>
              <w:t>Республиканская</w:t>
            </w:r>
          </w:p>
        </w:tc>
        <w:tc>
          <w:tcPr>
            <w:tcW w:w="1798" w:type="dxa"/>
          </w:tcPr>
          <w:p w:rsidR="00A12DDF" w:rsidRDefault="00A12DDF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A12DDF" w:rsidRDefault="00A12DDF">
            <w:pPr>
              <w:jc w:val="center"/>
            </w:pPr>
            <w:r>
              <w:t>НТД</w:t>
            </w:r>
          </w:p>
        </w:tc>
        <w:tc>
          <w:tcPr>
            <w:tcW w:w="2520" w:type="dxa"/>
          </w:tcPr>
          <w:p w:rsidR="00A12DDF" w:rsidRDefault="00A12DDF" w:rsidP="0078283B">
            <w:r>
              <w:t>Вкл. Пр. ЭПК</w:t>
            </w:r>
          </w:p>
          <w:p w:rsidR="00A12DDF" w:rsidRDefault="00A12DDF" w:rsidP="0078283B">
            <w:r>
              <w:t>от 21.03.2008 № 3</w:t>
            </w:r>
          </w:p>
        </w:tc>
      </w:tr>
      <w:tr w:rsidR="00A12DDF" w:rsidRPr="00837F58">
        <w:tc>
          <w:tcPr>
            <w:tcW w:w="600" w:type="dxa"/>
          </w:tcPr>
          <w:p w:rsidR="00A12DDF" w:rsidRPr="00837F58" w:rsidRDefault="00A12DDF" w:rsidP="00B55AC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4" w:type="dxa"/>
          </w:tcPr>
          <w:p w:rsidR="00A12DDF" w:rsidRPr="00ED7943" w:rsidRDefault="00A12DDF" w:rsidP="00022241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</w:t>
            </w:r>
            <w:r w:rsidRPr="00ED7943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13856" w:type="dxa"/>
            <w:gridSpan w:val="5"/>
          </w:tcPr>
          <w:p w:rsidR="00A12DDF" w:rsidRPr="00ED7943" w:rsidRDefault="00A12DDF" w:rsidP="003863AB">
            <w:pPr>
              <w:jc w:val="center"/>
              <w:rPr>
                <w:sz w:val="28"/>
                <w:szCs w:val="28"/>
              </w:rPr>
            </w:pPr>
            <w:r w:rsidRPr="00ED7943">
              <w:rPr>
                <w:b/>
                <w:bCs/>
                <w:sz w:val="28"/>
                <w:szCs w:val="28"/>
              </w:rPr>
              <w:t>Связь. Радиовещание. Телевидение. Печать</w:t>
            </w:r>
          </w:p>
        </w:tc>
      </w:tr>
      <w:tr w:rsidR="00A12DDF">
        <w:tc>
          <w:tcPr>
            <w:tcW w:w="600" w:type="dxa"/>
          </w:tcPr>
          <w:p w:rsidR="00A12DDF" w:rsidRPr="00543BAD" w:rsidRDefault="00A12DDF" w:rsidP="00B55AC3">
            <w:pPr>
              <w:jc w:val="center"/>
              <w:rPr>
                <w:b/>
                <w:bCs/>
              </w:rPr>
            </w:pPr>
          </w:p>
        </w:tc>
        <w:tc>
          <w:tcPr>
            <w:tcW w:w="1204" w:type="dxa"/>
          </w:tcPr>
          <w:p w:rsidR="00A12DDF" w:rsidRPr="00543BAD" w:rsidRDefault="00A12DDF" w:rsidP="00B55AC3">
            <w:pPr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  <w:r w:rsidRPr="00543BAD">
              <w:rPr>
                <w:b/>
                <w:bCs/>
              </w:rPr>
              <w:t>.1.</w:t>
            </w:r>
          </w:p>
        </w:tc>
        <w:tc>
          <w:tcPr>
            <w:tcW w:w="13856" w:type="dxa"/>
            <w:gridSpan w:val="5"/>
          </w:tcPr>
          <w:p w:rsidR="00A12DDF" w:rsidRPr="00543BAD" w:rsidRDefault="00A12DDF" w:rsidP="003863AB">
            <w:pPr>
              <w:jc w:val="center"/>
              <w:rPr>
                <w:b/>
                <w:bCs/>
              </w:rPr>
            </w:pPr>
            <w:r w:rsidRPr="00543BAD">
              <w:rPr>
                <w:b/>
                <w:bCs/>
              </w:rPr>
              <w:t>Министерство печати и информации Республики Мордовия</w:t>
            </w:r>
          </w:p>
        </w:tc>
      </w:tr>
      <w:tr w:rsidR="00A12DDF">
        <w:tc>
          <w:tcPr>
            <w:tcW w:w="600" w:type="dxa"/>
          </w:tcPr>
          <w:p w:rsidR="00A12DDF" w:rsidRDefault="00A12DDF">
            <w:pPr>
              <w:jc w:val="center"/>
            </w:pPr>
            <w:r>
              <w:t>23</w:t>
            </w:r>
          </w:p>
        </w:tc>
        <w:tc>
          <w:tcPr>
            <w:tcW w:w="1204" w:type="dxa"/>
          </w:tcPr>
          <w:p w:rsidR="00A12DDF" w:rsidRDefault="00A12DDF" w:rsidP="00B55AC3">
            <w:r>
              <w:t>11.1.1.</w:t>
            </w:r>
          </w:p>
        </w:tc>
        <w:tc>
          <w:tcPr>
            <w:tcW w:w="5754" w:type="dxa"/>
          </w:tcPr>
          <w:p w:rsidR="00A12DDF" w:rsidRPr="00D10619" w:rsidRDefault="00A12DDF" w:rsidP="00BA0554">
            <w:pPr>
              <w:jc w:val="both"/>
            </w:pPr>
            <w:r w:rsidRPr="00D10619">
              <w:t>Автономная некоммерческая организация «Редакция газеты «Торбеевские новости»</w:t>
            </w:r>
          </w:p>
        </w:tc>
        <w:tc>
          <w:tcPr>
            <w:tcW w:w="2157" w:type="dxa"/>
          </w:tcPr>
          <w:p w:rsidR="00A12DDF" w:rsidRPr="00D10619" w:rsidRDefault="00A12DDF" w:rsidP="00DA1A38">
            <w:pPr>
              <w:jc w:val="center"/>
            </w:pPr>
            <w:r>
              <w:t>Частная</w:t>
            </w:r>
          </w:p>
        </w:tc>
        <w:tc>
          <w:tcPr>
            <w:tcW w:w="1798" w:type="dxa"/>
          </w:tcPr>
          <w:p w:rsidR="00A12DDF" w:rsidRPr="00D10619" w:rsidRDefault="00A12DDF">
            <w:pPr>
              <w:jc w:val="center"/>
            </w:pPr>
            <w:r w:rsidRPr="00D10619">
              <w:t>1</w:t>
            </w:r>
          </w:p>
        </w:tc>
        <w:tc>
          <w:tcPr>
            <w:tcW w:w="1627" w:type="dxa"/>
          </w:tcPr>
          <w:p w:rsidR="00A12DDF" w:rsidRPr="00D10619" w:rsidRDefault="00A12DDF">
            <w:pPr>
              <w:jc w:val="center"/>
            </w:pPr>
            <w:r>
              <w:t>Фото</w:t>
            </w:r>
          </w:p>
        </w:tc>
        <w:tc>
          <w:tcPr>
            <w:tcW w:w="2520" w:type="dxa"/>
          </w:tcPr>
          <w:p w:rsidR="00A12DDF" w:rsidRDefault="00A12DDF" w:rsidP="00E841D9">
            <w:r>
              <w:t>Вкл. Пр. ЭПК</w:t>
            </w:r>
          </w:p>
          <w:p w:rsidR="00A12DDF" w:rsidRPr="00D10619" w:rsidRDefault="00A12DDF" w:rsidP="00E841D9">
            <w:r>
              <w:t xml:space="preserve">от </w:t>
            </w:r>
            <w:r w:rsidRPr="00AF5077">
              <w:t>10.06.2011 № 4</w:t>
            </w:r>
          </w:p>
        </w:tc>
      </w:tr>
      <w:tr w:rsidR="00A12DDF" w:rsidRPr="002D5189">
        <w:tc>
          <w:tcPr>
            <w:tcW w:w="600" w:type="dxa"/>
          </w:tcPr>
          <w:p w:rsidR="00A12DDF" w:rsidRPr="002D5189" w:rsidRDefault="00A12DDF" w:rsidP="00B55AC3">
            <w:pPr>
              <w:rPr>
                <w:sz w:val="28"/>
                <w:szCs w:val="28"/>
              </w:rPr>
            </w:pPr>
          </w:p>
        </w:tc>
        <w:tc>
          <w:tcPr>
            <w:tcW w:w="1204" w:type="dxa"/>
          </w:tcPr>
          <w:p w:rsidR="00A12DDF" w:rsidRPr="00881448" w:rsidRDefault="00A12DDF" w:rsidP="00022241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13</w:t>
            </w:r>
            <w:r w:rsidRPr="00881448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13856" w:type="dxa"/>
            <w:gridSpan w:val="5"/>
          </w:tcPr>
          <w:p w:rsidR="00A12DDF" w:rsidRPr="00881448" w:rsidRDefault="00A12DDF" w:rsidP="003863AB">
            <w:pPr>
              <w:jc w:val="center"/>
              <w:rPr>
                <w:b/>
                <w:bCs/>
                <w:sz w:val="28"/>
                <w:szCs w:val="28"/>
              </w:rPr>
            </w:pPr>
            <w:r w:rsidRPr="00881448">
              <w:rPr>
                <w:b/>
                <w:bCs/>
                <w:sz w:val="28"/>
                <w:szCs w:val="28"/>
              </w:rPr>
              <w:t>Высшее, общее среднее и специальное образование</w:t>
            </w:r>
          </w:p>
        </w:tc>
      </w:tr>
      <w:tr w:rsidR="00A12DDF">
        <w:tc>
          <w:tcPr>
            <w:tcW w:w="600" w:type="dxa"/>
          </w:tcPr>
          <w:p w:rsidR="00A12DDF" w:rsidRPr="00476947" w:rsidRDefault="00A12DDF" w:rsidP="00B55AC3">
            <w:pPr>
              <w:jc w:val="center"/>
              <w:rPr>
                <w:b/>
                <w:bCs/>
              </w:rPr>
            </w:pPr>
          </w:p>
        </w:tc>
        <w:tc>
          <w:tcPr>
            <w:tcW w:w="1204" w:type="dxa"/>
          </w:tcPr>
          <w:p w:rsidR="00A12DDF" w:rsidRPr="00476947" w:rsidRDefault="00A12DDF" w:rsidP="00B55AC3">
            <w:pPr>
              <w:rPr>
                <w:b/>
                <w:bCs/>
              </w:rPr>
            </w:pPr>
            <w:r>
              <w:rPr>
                <w:b/>
                <w:bCs/>
              </w:rPr>
              <w:t>13.1.</w:t>
            </w:r>
          </w:p>
        </w:tc>
        <w:tc>
          <w:tcPr>
            <w:tcW w:w="13856" w:type="dxa"/>
            <w:gridSpan w:val="5"/>
          </w:tcPr>
          <w:p w:rsidR="00A12DDF" w:rsidRPr="00476947" w:rsidRDefault="00A12DDF" w:rsidP="003863AB">
            <w:pPr>
              <w:jc w:val="center"/>
              <w:rPr>
                <w:b/>
                <w:bCs/>
              </w:rPr>
            </w:pPr>
            <w:r w:rsidRPr="00476947">
              <w:rPr>
                <w:b/>
                <w:bCs/>
              </w:rPr>
              <w:t>Министерство образования Республики Мордовия</w:t>
            </w:r>
          </w:p>
        </w:tc>
      </w:tr>
      <w:tr w:rsidR="00A12DDF">
        <w:tc>
          <w:tcPr>
            <w:tcW w:w="600" w:type="dxa"/>
          </w:tcPr>
          <w:p w:rsidR="00A12DDF" w:rsidRDefault="00A12DDF">
            <w:pPr>
              <w:jc w:val="center"/>
            </w:pPr>
            <w:r>
              <w:t>24</w:t>
            </w:r>
          </w:p>
        </w:tc>
        <w:tc>
          <w:tcPr>
            <w:tcW w:w="1204" w:type="dxa"/>
          </w:tcPr>
          <w:p w:rsidR="00A12DDF" w:rsidRDefault="00A12DDF" w:rsidP="00B55AC3">
            <w:r>
              <w:t>13.1.1.</w:t>
            </w:r>
          </w:p>
        </w:tc>
        <w:tc>
          <w:tcPr>
            <w:tcW w:w="5754" w:type="dxa"/>
          </w:tcPr>
          <w:p w:rsidR="00A12DDF" w:rsidRPr="0059108C" w:rsidRDefault="00A12DDF" w:rsidP="00856556">
            <w:r w:rsidRPr="0059108C">
              <w:t xml:space="preserve">Государственное бюджетное </w:t>
            </w:r>
            <w:r>
              <w:t>профессиональное</w:t>
            </w:r>
            <w:r w:rsidRPr="0059108C">
              <w:t xml:space="preserve"> образовательное учреждение Республики Мордовия «Торбеевский колледж мясной и молочной промышленности»</w:t>
            </w:r>
          </w:p>
          <w:p w:rsidR="00A12DDF" w:rsidRPr="00650CEF" w:rsidRDefault="00A12DDF" w:rsidP="00856556">
            <w:pPr>
              <w:rPr>
                <w:color w:val="0000FF"/>
              </w:rPr>
            </w:pPr>
            <w:r>
              <w:t xml:space="preserve">(ГБОУ РМ </w:t>
            </w:r>
            <w:r w:rsidRPr="0059108C">
              <w:t>«ТКМ</w:t>
            </w:r>
            <w:r>
              <w:t xml:space="preserve"> и </w:t>
            </w:r>
            <w:r w:rsidRPr="0059108C">
              <w:t>МП»)</w:t>
            </w:r>
          </w:p>
        </w:tc>
        <w:tc>
          <w:tcPr>
            <w:tcW w:w="2157" w:type="dxa"/>
          </w:tcPr>
          <w:p w:rsidR="00A12DDF" w:rsidRDefault="00A12DDF" w:rsidP="00DA1A38">
            <w:pPr>
              <w:jc w:val="center"/>
            </w:pPr>
            <w:r>
              <w:t>Республиканская</w:t>
            </w:r>
          </w:p>
        </w:tc>
        <w:tc>
          <w:tcPr>
            <w:tcW w:w="1798" w:type="dxa"/>
          </w:tcPr>
          <w:p w:rsidR="00A12DDF" w:rsidRDefault="00A12DDF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A12DDF" w:rsidRDefault="00A12DDF">
            <w:pPr>
              <w:jc w:val="center"/>
            </w:pPr>
          </w:p>
        </w:tc>
        <w:tc>
          <w:tcPr>
            <w:tcW w:w="2520" w:type="dxa"/>
          </w:tcPr>
          <w:p w:rsidR="00A12DDF" w:rsidRDefault="00A12DDF" w:rsidP="00A75877">
            <w:r>
              <w:t>Вкл. Пр. ЭПК</w:t>
            </w:r>
          </w:p>
          <w:p w:rsidR="00A12DDF" w:rsidRDefault="00A12DDF" w:rsidP="00A75877">
            <w:r>
              <w:t>от 30.04.2004</w:t>
            </w:r>
            <w:r w:rsidRPr="00AF5077">
              <w:t xml:space="preserve"> № </w:t>
            </w:r>
            <w:r>
              <w:t>5</w:t>
            </w:r>
          </w:p>
          <w:p w:rsidR="00A12DDF" w:rsidRPr="00A75877" w:rsidRDefault="00A12DDF" w:rsidP="00A75877"/>
          <w:p w:rsidR="00A12DDF" w:rsidRDefault="00A12DDF" w:rsidP="00A75877"/>
          <w:p w:rsidR="00A12DDF" w:rsidRPr="00A75877" w:rsidRDefault="00A12DDF" w:rsidP="00A75877">
            <w:r>
              <w:t>Переим.12.10.2015</w:t>
            </w:r>
          </w:p>
        </w:tc>
      </w:tr>
      <w:tr w:rsidR="00A12DDF">
        <w:trPr>
          <w:trHeight w:val="1296"/>
        </w:trPr>
        <w:tc>
          <w:tcPr>
            <w:tcW w:w="600" w:type="dxa"/>
          </w:tcPr>
          <w:p w:rsidR="00A12DDF" w:rsidRDefault="00A12DDF">
            <w:pPr>
              <w:jc w:val="center"/>
            </w:pPr>
            <w:r>
              <w:t>25</w:t>
            </w:r>
          </w:p>
        </w:tc>
        <w:tc>
          <w:tcPr>
            <w:tcW w:w="1204" w:type="dxa"/>
          </w:tcPr>
          <w:p w:rsidR="00A12DDF" w:rsidRDefault="00A12DDF" w:rsidP="00B55AC3">
            <w:r>
              <w:t>13.1.2.</w:t>
            </w:r>
          </w:p>
        </w:tc>
        <w:tc>
          <w:tcPr>
            <w:tcW w:w="5754" w:type="dxa"/>
          </w:tcPr>
          <w:p w:rsidR="00A12DDF" w:rsidRPr="0059108C" w:rsidRDefault="00A12DDF" w:rsidP="00856556">
            <w:r w:rsidRPr="0059108C">
              <w:t>Муниципальное бюджетное учреждение «Центр информационно-методического и технического обеспечения муниципальных бюджетных учреждений образования»</w:t>
            </w:r>
          </w:p>
          <w:p w:rsidR="00A12DDF" w:rsidRPr="001F5E84" w:rsidRDefault="00A12DDF" w:rsidP="00856556">
            <w:pPr>
              <w:rPr>
                <w:b/>
                <w:bCs/>
                <w:color w:val="FF0000"/>
              </w:rPr>
            </w:pPr>
            <w:r w:rsidRPr="0059108C">
              <w:t>МБУ «ЦИМ И ТОМБУО»</w:t>
            </w:r>
            <w:r>
              <w:rPr>
                <w:color w:val="0000FF"/>
              </w:rPr>
              <w:t xml:space="preserve">  </w:t>
            </w:r>
          </w:p>
        </w:tc>
        <w:tc>
          <w:tcPr>
            <w:tcW w:w="2157" w:type="dxa"/>
          </w:tcPr>
          <w:p w:rsidR="00A12DDF" w:rsidRPr="00D10619" w:rsidRDefault="00A12DDF" w:rsidP="00DA1A38">
            <w:pPr>
              <w:jc w:val="center"/>
            </w:pPr>
            <w:r w:rsidRPr="00D10619">
              <w:t>Муниципальная</w:t>
            </w:r>
          </w:p>
        </w:tc>
        <w:tc>
          <w:tcPr>
            <w:tcW w:w="1798" w:type="dxa"/>
          </w:tcPr>
          <w:p w:rsidR="00A12DDF" w:rsidRPr="00D10619" w:rsidRDefault="00A12DDF">
            <w:pPr>
              <w:jc w:val="center"/>
            </w:pPr>
            <w:r w:rsidRPr="00D10619">
              <w:t>1</w:t>
            </w:r>
          </w:p>
        </w:tc>
        <w:tc>
          <w:tcPr>
            <w:tcW w:w="1627" w:type="dxa"/>
          </w:tcPr>
          <w:p w:rsidR="00A12DDF" w:rsidRPr="00D10619" w:rsidRDefault="00A12DDF">
            <w:pPr>
              <w:jc w:val="center"/>
            </w:pPr>
          </w:p>
        </w:tc>
        <w:tc>
          <w:tcPr>
            <w:tcW w:w="2520" w:type="dxa"/>
          </w:tcPr>
          <w:p w:rsidR="00A12DDF" w:rsidRPr="004631DF" w:rsidRDefault="00A12DDF" w:rsidP="004631DF">
            <w:pPr>
              <w:rPr>
                <w:highlight w:val="yellow"/>
              </w:rPr>
            </w:pPr>
          </w:p>
        </w:tc>
      </w:tr>
      <w:tr w:rsidR="00A12DDF">
        <w:trPr>
          <w:trHeight w:val="636"/>
        </w:trPr>
        <w:tc>
          <w:tcPr>
            <w:tcW w:w="600" w:type="dxa"/>
          </w:tcPr>
          <w:p w:rsidR="00A12DDF" w:rsidRDefault="00A12DDF" w:rsidP="004E0E30">
            <w:pPr>
              <w:jc w:val="center"/>
            </w:pPr>
            <w:r>
              <w:t>26</w:t>
            </w:r>
          </w:p>
        </w:tc>
        <w:tc>
          <w:tcPr>
            <w:tcW w:w="1204" w:type="dxa"/>
          </w:tcPr>
          <w:p w:rsidR="00A12DDF" w:rsidRDefault="00A12DDF" w:rsidP="00B55AC3">
            <w:r>
              <w:t>13.1.3.</w:t>
            </w:r>
          </w:p>
        </w:tc>
        <w:tc>
          <w:tcPr>
            <w:tcW w:w="5754" w:type="dxa"/>
          </w:tcPr>
          <w:p w:rsidR="00A12DDF" w:rsidRPr="0059108C" w:rsidRDefault="00A12DDF" w:rsidP="00C168A6">
            <w:r w:rsidRPr="0059108C">
              <w:t xml:space="preserve">Муниципальное бюджетное </w:t>
            </w:r>
            <w:r>
              <w:t xml:space="preserve">образовательное </w:t>
            </w:r>
            <w:r w:rsidRPr="0059108C">
              <w:t>учреждение «</w:t>
            </w:r>
            <w:r>
              <w:t>Торбеевская средняя общеобразовательная школа №1</w:t>
            </w:r>
            <w:r w:rsidRPr="0059108C">
              <w:t>»</w:t>
            </w:r>
            <w:r>
              <w:t xml:space="preserve"> Торбеевского мцниципального района Республики Мордовия </w:t>
            </w:r>
          </w:p>
          <w:p w:rsidR="00A12DDF" w:rsidRPr="001F5E84" w:rsidRDefault="00A12DDF" w:rsidP="00C168A6">
            <w:pPr>
              <w:rPr>
                <w:b/>
                <w:bCs/>
                <w:color w:val="FF0000"/>
              </w:rPr>
            </w:pPr>
            <w:r w:rsidRPr="0059108C">
              <w:t>МБУ «ЦИМ И ТОМБУО»</w:t>
            </w:r>
            <w:r>
              <w:rPr>
                <w:color w:val="0000FF"/>
              </w:rPr>
              <w:t xml:space="preserve">  </w:t>
            </w:r>
          </w:p>
        </w:tc>
        <w:tc>
          <w:tcPr>
            <w:tcW w:w="2157" w:type="dxa"/>
          </w:tcPr>
          <w:p w:rsidR="00A12DDF" w:rsidRPr="00D10619" w:rsidRDefault="00A12DDF" w:rsidP="00C168A6">
            <w:pPr>
              <w:jc w:val="center"/>
            </w:pPr>
            <w:r w:rsidRPr="00D10619">
              <w:t>Муниципальная</w:t>
            </w:r>
          </w:p>
        </w:tc>
        <w:tc>
          <w:tcPr>
            <w:tcW w:w="1798" w:type="dxa"/>
          </w:tcPr>
          <w:p w:rsidR="00A12DDF" w:rsidRPr="00D10619" w:rsidRDefault="00A12DDF" w:rsidP="00C168A6">
            <w:pPr>
              <w:jc w:val="center"/>
            </w:pPr>
            <w:r w:rsidRPr="00D10619">
              <w:t>1</w:t>
            </w:r>
          </w:p>
        </w:tc>
        <w:tc>
          <w:tcPr>
            <w:tcW w:w="1627" w:type="dxa"/>
          </w:tcPr>
          <w:p w:rsidR="00A12DDF" w:rsidRPr="00D10619" w:rsidRDefault="00A12DDF" w:rsidP="00C168A6">
            <w:pPr>
              <w:jc w:val="center"/>
            </w:pPr>
          </w:p>
        </w:tc>
        <w:tc>
          <w:tcPr>
            <w:tcW w:w="2520" w:type="dxa"/>
          </w:tcPr>
          <w:p w:rsidR="00A12DDF" w:rsidRDefault="00A12DDF" w:rsidP="004E0E30">
            <w:r>
              <w:t>Вкл. Пр. ЭПК</w:t>
            </w:r>
          </w:p>
          <w:p w:rsidR="00A12DDF" w:rsidRDefault="00A12DDF" w:rsidP="004E0E30">
            <w:r>
              <w:t>от 29.04.2009</w:t>
            </w:r>
            <w:r w:rsidRPr="00AF5077">
              <w:t xml:space="preserve"> № </w:t>
            </w:r>
            <w:r>
              <w:t>4</w:t>
            </w:r>
          </w:p>
          <w:p w:rsidR="00A12DDF" w:rsidRPr="00A75877" w:rsidRDefault="00A12DDF" w:rsidP="004E0E30"/>
          <w:p w:rsidR="00A12DDF" w:rsidRPr="004631DF" w:rsidRDefault="00A12DDF" w:rsidP="004631DF">
            <w:pPr>
              <w:rPr>
                <w:highlight w:val="yellow"/>
              </w:rPr>
            </w:pPr>
          </w:p>
        </w:tc>
      </w:tr>
      <w:tr w:rsidR="00A12DDF" w:rsidRPr="002D5189">
        <w:tc>
          <w:tcPr>
            <w:tcW w:w="600" w:type="dxa"/>
          </w:tcPr>
          <w:p w:rsidR="00A12DDF" w:rsidRPr="00787684" w:rsidRDefault="00A12DDF" w:rsidP="00B55AC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4" w:type="dxa"/>
          </w:tcPr>
          <w:p w:rsidR="00A12DDF" w:rsidRPr="00EF3621" w:rsidRDefault="00A12DDF" w:rsidP="00022241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16</w:t>
            </w:r>
            <w:r w:rsidRPr="00EF3621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13856" w:type="dxa"/>
            <w:gridSpan w:val="5"/>
          </w:tcPr>
          <w:p w:rsidR="00A12DDF" w:rsidRPr="00EF3621" w:rsidRDefault="00A12DDF" w:rsidP="003863AB">
            <w:pPr>
              <w:jc w:val="center"/>
              <w:rPr>
                <w:sz w:val="28"/>
                <w:szCs w:val="28"/>
              </w:rPr>
            </w:pPr>
            <w:r w:rsidRPr="00EF3621">
              <w:rPr>
                <w:b/>
                <w:bCs/>
                <w:sz w:val="28"/>
                <w:szCs w:val="28"/>
              </w:rPr>
              <w:t>Здравоохранение</w:t>
            </w:r>
            <w:r>
              <w:rPr>
                <w:b/>
                <w:bCs/>
                <w:sz w:val="28"/>
                <w:szCs w:val="28"/>
              </w:rPr>
              <w:t xml:space="preserve"> и социальное развитие. Труд и занятость населения</w:t>
            </w:r>
          </w:p>
        </w:tc>
      </w:tr>
      <w:tr w:rsidR="00A12DDF">
        <w:tc>
          <w:tcPr>
            <w:tcW w:w="600" w:type="dxa"/>
          </w:tcPr>
          <w:p w:rsidR="00A12DDF" w:rsidRPr="00502498" w:rsidRDefault="00A12DDF" w:rsidP="00B55AC3">
            <w:pPr>
              <w:jc w:val="center"/>
              <w:rPr>
                <w:b/>
                <w:bCs/>
              </w:rPr>
            </w:pPr>
          </w:p>
        </w:tc>
        <w:tc>
          <w:tcPr>
            <w:tcW w:w="1204" w:type="dxa"/>
          </w:tcPr>
          <w:p w:rsidR="00A12DDF" w:rsidRPr="00502498" w:rsidRDefault="00A12DDF" w:rsidP="00B55AC3">
            <w:pPr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  <w:r w:rsidRPr="00502498">
              <w:rPr>
                <w:b/>
                <w:bCs/>
              </w:rPr>
              <w:t>.1.</w:t>
            </w:r>
          </w:p>
        </w:tc>
        <w:tc>
          <w:tcPr>
            <w:tcW w:w="13856" w:type="dxa"/>
            <w:gridSpan w:val="5"/>
          </w:tcPr>
          <w:p w:rsidR="00A12DDF" w:rsidRPr="00502498" w:rsidRDefault="00A12DDF" w:rsidP="000B2703">
            <w:pPr>
              <w:jc w:val="center"/>
              <w:rPr>
                <w:b/>
                <w:bCs/>
              </w:rPr>
            </w:pPr>
            <w:r w:rsidRPr="00502498">
              <w:rPr>
                <w:b/>
                <w:bCs/>
              </w:rPr>
              <w:t>Министерство здравоохранения Республики Мордовия</w:t>
            </w:r>
          </w:p>
        </w:tc>
      </w:tr>
      <w:tr w:rsidR="00A12DDF">
        <w:tc>
          <w:tcPr>
            <w:tcW w:w="600" w:type="dxa"/>
          </w:tcPr>
          <w:p w:rsidR="00A12DDF" w:rsidRDefault="00A12DDF">
            <w:pPr>
              <w:jc w:val="center"/>
            </w:pPr>
            <w:r>
              <w:t>27</w:t>
            </w:r>
          </w:p>
        </w:tc>
        <w:tc>
          <w:tcPr>
            <w:tcW w:w="1204" w:type="dxa"/>
          </w:tcPr>
          <w:p w:rsidR="00A12DDF" w:rsidRDefault="00A12DDF" w:rsidP="00B55AC3">
            <w:r>
              <w:t>16.1.1.</w:t>
            </w:r>
          </w:p>
        </w:tc>
        <w:tc>
          <w:tcPr>
            <w:tcW w:w="5754" w:type="dxa"/>
          </w:tcPr>
          <w:p w:rsidR="00A12DDF" w:rsidRDefault="00A12DDF" w:rsidP="00856556">
            <w:r w:rsidRPr="004631DF">
              <w:t xml:space="preserve">Государственное бюджетное учреждение здравоохранения Республики Мордовия «Торбеевская </w:t>
            </w:r>
            <w:r>
              <w:t>меж</w:t>
            </w:r>
            <w:r w:rsidRPr="004631DF">
              <w:t>районная больница»</w:t>
            </w:r>
          </w:p>
          <w:p w:rsidR="00A12DDF" w:rsidRPr="00B56B8A" w:rsidRDefault="00A12DDF" w:rsidP="00856556">
            <w:pPr>
              <w:rPr>
                <w:color w:val="FF0000"/>
              </w:rPr>
            </w:pPr>
            <w:r>
              <w:t>(ГБУЗ РМ «Торбеевская МБ»)</w:t>
            </w:r>
          </w:p>
        </w:tc>
        <w:tc>
          <w:tcPr>
            <w:tcW w:w="2157" w:type="dxa"/>
          </w:tcPr>
          <w:p w:rsidR="00A12DDF" w:rsidRDefault="00A12DDF" w:rsidP="00502498">
            <w:pPr>
              <w:jc w:val="center"/>
            </w:pPr>
            <w:r>
              <w:t>Республиканская</w:t>
            </w:r>
          </w:p>
        </w:tc>
        <w:tc>
          <w:tcPr>
            <w:tcW w:w="1798" w:type="dxa"/>
          </w:tcPr>
          <w:p w:rsidR="00A12DDF" w:rsidRDefault="00A12DDF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A12DDF" w:rsidRDefault="00A12DDF">
            <w:pPr>
              <w:jc w:val="center"/>
            </w:pPr>
          </w:p>
        </w:tc>
        <w:tc>
          <w:tcPr>
            <w:tcW w:w="2520" w:type="dxa"/>
          </w:tcPr>
          <w:p w:rsidR="00A12DDF" w:rsidRDefault="00A12DDF" w:rsidP="0063345E">
            <w:r>
              <w:t>Вкл. Пр. ЭПК</w:t>
            </w:r>
          </w:p>
          <w:p w:rsidR="00A12DDF" w:rsidRDefault="00A12DDF" w:rsidP="0063345E">
            <w:r>
              <w:t>от 31.10.2012</w:t>
            </w:r>
            <w:r w:rsidRPr="00AF5077">
              <w:t xml:space="preserve"> № </w:t>
            </w:r>
            <w:r>
              <w:t>10</w:t>
            </w:r>
          </w:p>
          <w:p w:rsidR="00A12DDF" w:rsidRDefault="00A12DDF" w:rsidP="0063345E">
            <w:r>
              <w:t>Переим.26.03.2015</w:t>
            </w:r>
          </w:p>
          <w:p w:rsidR="00A12DDF" w:rsidRDefault="00A12DDF" w:rsidP="004631DF">
            <w:r>
              <w:t>пр.№3</w:t>
            </w:r>
          </w:p>
        </w:tc>
      </w:tr>
      <w:tr w:rsidR="00A12DDF">
        <w:tc>
          <w:tcPr>
            <w:tcW w:w="600" w:type="dxa"/>
          </w:tcPr>
          <w:p w:rsidR="00A12DDF" w:rsidRDefault="00A12DDF">
            <w:pPr>
              <w:jc w:val="center"/>
            </w:pPr>
          </w:p>
        </w:tc>
        <w:tc>
          <w:tcPr>
            <w:tcW w:w="1204" w:type="dxa"/>
          </w:tcPr>
          <w:p w:rsidR="00A12DDF" w:rsidRPr="00502498" w:rsidRDefault="00A12DDF" w:rsidP="00305F80">
            <w:pPr>
              <w:rPr>
                <w:b/>
                <w:bCs/>
              </w:rPr>
            </w:pPr>
            <w:r w:rsidRPr="00502498">
              <w:rPr>
                <w:b/>
                <w:bCs/>
              </w:rPr>
              <w:t>1</w:t>
            </w:r>
            <w:r>
              <w:rPr>
                <w:b/>
                <w:bCs/>
              </w:rPr>
              <w:t>6</w:t>
            </w:r>
            <w:r w:rsidRPr="00502498">
              <w:rPr>
                <w:b/>
                <w:bCs/>
              </w:rPr>
              <w:t>.</w:t>
            </w:r>
            <w:r>
              <w:rPr>
                <w:b/>
                <w:bCs/>
              </w:rPr>
              <w:t>2.</w:t>
            </w:r>
          </w:p>
        </w:tc>
        <w:tc>
          <w:tcPr>
            <w:tcW w:w="13856" w:type="dxa"/>
            <w:gridSpan w:val="5"/>
          </w:tcPr>
          <w:p w:rsidR="00A12DDF" w:rsidRPr="00502498" w:rsidRDefault="00A12DDF" w:rsidP="00305F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Государственный комитет Республики Мордовия по труду и занятости населения</w:t>
            </w:r>
          </w:p>
        </w:tc>
      </w:tr>
      <w:tr w:rsidR="00A12DDF">
        <w:tc>
          <w:tcPr>
            <w:tcW w:w="600" w:type="dxa"/>
          </w:tcPr>
          <w:p w:rsidR="00A12DDF" w:rsidRDefault="00A12DDF">
            <w:pPr>
              <w:jc w:val="center"/>
            </w:pPr>
            <w:r>
              <w:t>28</w:t>
            </w:r>
          </w:p>
        </w:tc>
        <w:tc>
          <w:tcPr>
            <w:tcW w:w="1204" w:type="dxa"/>
          </w:tcPr>
          <w:p w:rsidR="00A12DDF" w:rsidRDefault="00A12DDF" w:rsidP="00305F80">
            <w:r>
              <w:t>16.2.1.</w:t>
            </w:r>
          </w:p>
        </w:tc>
        <w:tc>
          <w:tcPr>
            <w:tcW w:w="5754" w:type="dxa"/>
          </w:tcPr>
          <w:p w:rsidR="00A12DDF" w:rsidRDefault="00A12DDF" w:rsidP="00856556">
            <w:r>
              <w:t>Государственное казенное учреждение Республики Мордовия «Центр занятости населения  Зубово-Полянский отдел содействия занятости Торбеевскому району»</w:t>
            </w:r>
          </w:p>
        </w:tc>
        <w:tc>
          <w:tcPr>
            <w:tcW w:w="2157" w:type="dxa"/>
          </w:tcPr>
          <w:p w:rsidR="00A12DDF" w:rsidRDefault="00A12DDF" w:rsidP="00305F80">
            <w:pPr>
              <w:jc w:val="center"/>
            </w:pPr>
            <w:r>
              <w:t>Республиканская</w:t>
            </w:r>
          </w:p>
        </w:tc>
        <w:tc>
          <w:tcPr>
            <w:tcW w:w="1798" w:type="dxa"/>
          </w:tcPr>
          <w:p w:rsidR="00A12DDF" w:rsidRDefault="00A12DDF" w:rsidP="00305F80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A12DDF" w:rsidRDefault="00A12DDF" w:rsidP="00305F80">
            <w:pPr>
              <w:jc w:val="center"/>
            </w:pPr>
          </w:p>
        </w:tc>
        <w:tc>
          <w:tcPr>
            <w:tcW w:w="2520" w:type="dxa"/>
          </w:tcPr>
          <w:p w:rsidR="00A12DDF" w:rsidRDefault="00A12DDF" w:rsidP="00A81A7B">
            <w:r>
              <w:t>Вкл. Пр. ЭПК</w:t>
            </w:r>
          </w:p>
          <w:p w:rsidR="00A12DDF" w:rsidRDefault="00A12DDF" w:rsidP="00A81A7B">
            <w:r>
              <w:t>от 31.08.2007</w:t>
            </w:r>
            <w:r w:rsidRPr="00AF5077">
              <w:t xml:space="preserve"> № </w:t>
            </w:r>
            <w:r>
              <w:t>7</w:t>
            </w:r>
          </w:p>
          <w:p w:rsidR="00A12DDF" w:rsidRPr="00A75877" w:rsidRDefault="00A12DDF" w:rsidP="00A81A7B"/>
          <w:p w:rsidR="00A12DDF" w:rsidRDefault="00A12DDF" w:rsidP="00305F80"/>
        </w:tc>
      </w:tr>
      <w:tr w:rsidR="00A12DDF" w:rsidRPr="003D0D31">
        <w:tc>
          <w:tcPr>
            <w:tcW w:w="600" w:type="dxa"/>
          </w:tcPr>
          <w:p w:rsidR="00A12DDF" w:rsidRPr="003D0D31" w:rsidRDefault="00A12DDF" w:rsidP="00B55AC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4" w:type="dxa"/>
          </w:tcPr>
          <w:p w:rsidR="00A12DDF" w:rsidRPr="00EF3621" w:rsidRDefault="00A12DDF" w:rsidP="00022241">
            <w:pPr>
              <w:rPr>
                <w:sz w:val="28"/>
                <w:szCs w:val="28"/>
              </w:rPr>
            </w:pPr>
            <w:r w:rsidRPr="00EF3621">
              <w:rPr>
                <w:b/>
                <w:bCs/>
                <w:sz w:val="28"/>
                <w:szCs w:val="28"/>
              </w:rPr>
              <w:t>19.</w:t>
            </w:r>
          </w:p>
        </w:tc>
        <w:tc>
          <w:tcPr>
            <w:tcW w:w="13856" w:type="dxa"/>
            <w:gridSpan w:val="5"/>
          </w:tcPr>
          <w:p w:rsidR="00A12DDF" w:rsidRPr="00EF3621" w:rsidRDefault="00A12DDF" w:rsidP="003863AB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Социальная защита. С</w:t>
            </w:r>
            <w:r w:rsidRPr="00EF3621">
              <w:rPr>
                <w:b/>
                <w:bCs/>
                <w:sz w:val="28"/>
                <w:szCs w:val="28"/>
              </w:rPr>
              <w:t>трахование</w:t>
            </w:r>
          </w:p>
        </w:tc>
      </w:tr>
      <w:tr w:rsidR="00A12DDF">
        <w:tc>
          <w:tcPr>
            <w:tcW w:w="600" w:type="dxa"/>
          </w:tcPr>
          <w:p w:rsidR="00A12DDF" w:rsidRDefault="00A12DDF">
            <w:pPr>
              <w:jc w:val="center"/>
            </w:pPr>
          </w:p>
        </w:tc>
        <w:tc>
          <w:tcPr>
            <w:tcW w:w="1204" w:type="dxa"/>
          </w:tcPr>
          <w:p w:rsidR="00A12DDF" w:rsidRPr="00502498" w:rsidRDefault="00A12DDF" w:rsidP="0093743A">
            <w:pPr>
              <w:rPr>
                <w:b/>
                <w:bCs/>
              </w:rPr>
            </w:pPr>
            <w:r w:rsidRPr="00502498">
              <w:rPr>
                <w:b/>
                <w:bCs/>
              </w:rPr>
              <w:t>1</w:t>
            </w:r>
            <w:r>
              <w:rPr>
                <w:b/>
                <w:bCs/>
              </w:rPr>
              <w:t>9.1.</w:t>
            </w:r>
          </w:p>
        </w:tc>
        <w:tc>
          <w:tcPr>
            <w:tcW w:w="13856" w:type="dxa"/>
            <w:gridSpan w:val="5"/>
          </w:tcPr>
          <w:p w:rsidR="00A12DDF" w:rsidRPr="00502498" w:rsidRDefault="00A12DDF" w:rsidP="003863AB">
            <w:pPr>
              <w:jc w:val="center"/>
              <w:rPr>
                <w:b/>
                <w:bCs/>
              </w:rPr>
            </w:pPr>
            <w:r w:rsidRPr="00502498">
              <w:rPr>
                <w:b/>
                <w:bCs/>
              </w:rPr>
              <w:t>Министерство социальной защиты</w:t>
            </w:r>
            <w:r>
              <w:rPr>
                <w:b/>
                <w:bCs/>
              </w:rPr>
              <w:t>, труда и занятости</w:t>
            </w:r>
            <w:r w:rsidRPr="00502498">
              <w:rPr>
                <w:b/>
                <w:bCs/>
              </w:rPr>
              <w:t xml:space="preserve"> населения Республики Мордовия</w:t>
            </w:r>
          </w:p>
        </w:tc>
      </w:tr>
      <w:tr w:rsidR="00A12DDF">
        <w:tc>
          <w:tcPr>
            <w:tcW w:w="600" w:type="dxa"/>
          </w:tcPr>
          <w:p w:rsidR="00A12DDF" w:rsidRDefault="00A12DDF">
            <w:pPr>
              <w:jc w:val="center"/>
            </w:pPr>
            <w:r>
              <w:t>29</w:t>
            </w:r>
          </w:p>
        </w:tc>
        <w:tc>
          <w:tcPr>
            <w:tcW w:w="1204" w:type="dxa"/>
          </w:tcPr>
          <w:p w:rsidR="00A12DDF" w:rsidRDefault="00A12DDF" w:rsidP="0093743A">
            <w:r>
              <w:t>19.1.1.</w:t>
            </w:r>
          </w:p>
        </w:tc>
        <w:tc>
          <w:tcPr>
            <w:tcW w:w="5754" w:type="dxa"/>
          </w:tcPr>
          <w:p w:rsidR="00A12DDF" w:rsidRPr="00D10619" w:rsidRDefault="00A12DDF" w:rsidP="00856556">
            <w:r w:rsidRPr="00D10619">
              <w:t xml:space="preserve">Государственное </w:t>
            </w:r>
            <w:r>
              <w:t xml:space="preserve">казенное </w:t>
            </w:r>
            <w:r w:rsidRPr="00D10619">
              <w:t>учреждение «Социальная защита населения по Торбеевскому району Республики Мордовия»</w:t>
            </w:r>
          </w:p>
        </w:tc>
        <w:tc>
          <w:tcPr>
            <w:tcW w:w="2157" w:type="dxa"/>
          </w:tcPr>
          <w:p w:rsidR="00A12DDF" w:rsidRPr="00D10619" w:rsidRDefault="00A12DDF" w:rsidP="0093743A">
            <w:pPr>
              <w:jc w:val="center"/>
            </w:pPr>
            <w:r w:rsidRPr="00D10619">
              <w:t>Республиканская</w:t>
            </w:r>
          </w:p>
        </w:tc>
        <w:tc>
          <w:tcPr>
            <w:tcW w:w="1798" w:type="dxa"/>
          </w:tcPr>
          <w:p w:rsidR="00A12DDF" w:rsidRPr="00D10619" w:rsidRDefault="00A12DDF" w:rsidP="0093743A">
            <w:pPr>
              <w:jc w:val="center"/>
            </w:pPr>
            <w:r w:rsidRPr="00D10619">
              <w:t>1</w:t>
            </w:r>
          </w:p>
        </w:tc>
        <w:tc>
          <w:tcPr>
            <w:tcW w:w="1627" w:type="dxa"/>
          </w:tcPr>
          <w:p w:rsidR="00A12DDF" w:rsidRPr="00D10619" w:rsidRDefault="00A12DDF" w:rsidP="0093743A">
            <w:pPr>
              <w:jc w:val="center"/>
            </w:pPr>
          </w:p>
        </w:tc>
        <w:tc>
          <w:tcPr>
            <w:tcW w:w="2520" w:type="dxa"/>
          </w:tcPr>
          <w:p w:rsidR="00A12DDF" w:rsidRDefault="00A12DDF" w:rsidP="00A81A7B">
            <w:r>
              <w:t>Вкл. Пр. ЭПК</w:t>
            </w:r>
          </w:p>
          <w:p w:rsidR="00A12DDF" w:rsidRDefault="00A12DDF" w:rsidP="00A81A7B">
            <w:r>
              <w:t>от 22.06.2011</w:t>
            </w:r>
            <w:r w:rsidRPr="00AF5077">
              <w:t xml:space="preserve"> № </w:t>
            </w:r>
            <w:r>
              <w:t>5</w:t>
            </w:r>
          </w:p>
          <w:p w:rsidR="00A12DDF" w:rsidRDefault="00A12DDF" w:rsidP="00A81A7B">
            <w:r>
              <w:t xml:space="preserve">Переименовано </w:t>
            </w:r>
          </w:p>
          <w:p w:rsidR="00A12DDF" w:rsidRPr="004631DF" w:rsidRDefault="00A12DDF" w:rsidP="004631DF">
            <w:r>
              <w:t>21.12.2015</w:t>
            </w:r>
          </w:p>
        </w:tc>
      </w:tr>
    </w:tbl>
    <w:p w:rsidR="00A12DDF" w:rsidRDefault="00A12DDF">
      <w:pPr>
        <w:jc w:val="both"/>
        <w:rPr>
          <w:b/>
          <w:bCs/>
        </w:rPr>
      </w:pPr>
    </w:p>
    <w:sectPr w:rsidR="00A12DDF" w:rsidSect="008B0DA8">
      <w:headerReference w:type="default" r:id="rId6"/>
      <w:pgSz w:w="16840" w:h="11907" w:orient="landscape" w:code="9"/>
      <w:pgMar w:top="1134" w:right="567" w:bottom="567" w:left="567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2DDF" w:rsidRDefault="00A12DDF">
      <w:r>
        <w:separator/>
      </w:r>
    </w:p>
  </w:endnote>
  <w:endnote w:type="continuationSeparator" w:id="1">
    <w:p w:rsidR="00A12DDF" w:rsidRDefault="00A12D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2DDF" w:rsidRDefault="00A12DDF">
      <w:r>
        <w:separator/>
      </w:r>
    </w:p>
  </w:footnote>
  <w:footnote w:type="continuationSeparator" w:id="1">
    <w:p w:rsidR="00A12DDF" w:rsidRDefault="00A12D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DDF" w:rsidRDefault="00A12DDF" w:rsidP="00434639">
    <w:pPr>
      <w:pStyle w:val="Head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tbl>
    <w:tblPr>
      <w:tblW w:w="15300" w:type="dxa"/>
      <w:tblInd w:w="-10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/>
    </w:tblPr>
    <w:tblGrid>
      <w:gridCol w:w="596"/>
      <w:gridCol w:w="1204"/>
      <w:gridCol w:w="5760"/>
      <w:gridCol w:w="2160"/>
      <w:gridCol w:w="1798"/>
      <w:gridCol w:w="1627"/>
      <w:gridCol w:w="2155"/>
    </w:tblGrid>
    <w:tr w:rsidR="00A12DDF">
      <w:tc>
        <w:tcPr>
          <w:tcW w:w="596" w:type="dxa"/>
        </w:tcPr>
        <w:p w:rsidR="00A12DDF" w:rsidRDefault="00A12DDF" w:rsidP="003863AB">
          <w:pPr>
            <w:ind w:right="360"/>
            <w:jc w:val="center"/>
          </w:pPr>
          <w:r>
            <w:t>1</w:t>
          </w:r>
        </w:p>
      </w:tc>
      <w:tc>
        <w:tcPr>
          <w:tcW w:w="1204" w:type="dxa"/>
        </w:tcPr>
        <w:p w:rsidR="00A12DDF" w:rsidRDefault="00A12DDF" w:rsidP="00434639">
          <w:pPr>
            <w:jc w:val="center"/>
          </w:pPr>
          <w:r>
            <w:t>2</w:t>
          </w:r>
        </w:p>
      </w:tc>
      <w:tc>
        <w:tcPr>
          <w:tcW w:w="5760" w:type="dxa"/>
        </w:tcPr>
        <w:p w:rsidR="00A12DDF" w:rsidRDefault="00A12DDF" w:rsidP="00434639">
          <w:pPr>
            <w:jc w:val="center"/>
          </w:pPr>
          <w:r>
            <w:t>3</w:t>
          </w:r>
        </w:p>
      </w:tc>
      <w:tc>
        <w:tcPr>
          <w:tcW w:w="2160" w:type="dxa"/>
        </w:tcPr>
        <w:p w:rsidR="00A12DDF" w:rsidRDefault="00A12DDF" w:rsidP="00434639">
          <w:pPr>
            <w:jc w:val="center"/>
          </w:pPr>
          <w:r>
            <w:t>4</w:t>
          </w:r>
        </w:p>
      </w:tc>
      <w:tc>
        <w:tcPr>
          <w:tcW w:w="1798" w:type="dxa"/>
        </w:tcPr>
        <w:p w:rsidR="00A12DDF" w:rsidRDefault="00A12DDF" w:rsidP="00434639">
          <w:pPr>
            <w:jc w:val="center"/>
          </w:pPr>
          <w:r>
            <w:t>5</w:t>
          </w:r>
        </w:p>
      </w:tc>
      <w:tc>
        <w:tcPr>
          <w:tcW w:w="1627" w:type="dxa"/>
        </w:tcPr>
        <w:p w:rsidR="00A12DDF" w:rsidRDefault="00A12DDF" w:rsidP="00434639">
          <w:pPr>
            <w:jc w:val="center"/>
          </w:pPr>
          <w:r>
            <w:t>6</w:t>
          </w:r>
        </w:p>
      </w:tc>
      <w:tc>
        <w:tcPr>
          <w:tcW w:w="2155" w:type="dxa"/>
        </w:tcPr>
        <w:p w:rsidR="00A12DDF" w:rsidRDefault="00A12DDF" w:rsidP="00434639">
          <w:pPr>
            <w:jc w:val="center"/>
          </w:pPr>
          <w:r>
            <w:t>7</w:t>
          </w:r>
        </w:p>
      </w:tc>
    </w:tr>
  </w:tbl>
  <w:p w:rsidR="00A12DDF" w:rsidRDefault="00A12DDF" w:rsidP="00ED74F4">
    <w:pPr>
      <w:pStyle w:val="Header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619F"/>
    <w:rsid w:val="00000AA9"/>
    <w:rsid w:val="0000153A"/>
    <w:rsid w:val="000056E7"/>
    <w:rsid w:val="00015BCA"/>
    <w:rsid w:val="00017567"/>
    <w:rsid w:val="00022241"/>
    <w:rsid w:val="00027EDE"/>
    <w:rsid w:val="0003047D"/>
    <w:rsid w:val="00036662"/>
    <w:rsid w:val="000411EE"/>
    <w:rsid w:val="00041DFC"/>
    <w:rsid w:val="00057246"/>
    <w:rsid w:val="00057B9C"/>
    <w:rsid w:val="00062914"/>
    <w:rsid w:val="00074A48"/>
    <w:rsid w:val="00074D63"/>
    <w:rsid w:val="00075F1A"/>
    <w:rsid w:val="0008120C"/>
    <w:rsid w:val="00083081"/>
    <w:rsid w:val="00087F57"/>
    <w:rsid w:val="000918FD"/>
    <w:rsid w:val="00091963"/>
    <w:rsid w:val="00094FBC"/>
    <w:rsid w:val="00096A5C"/>
    <w:rsid w:val="000A6EB9"/>
    <w:rsid w:val="000B2703"/>
    <w:rsid w:val="000B4353"/>
    <w:rsid w:val="000C0467"/>
    <w:rsid w:val="000C0C58"/>
    <w:rsid w:val="000C5029"/>
    <w:rsid w:val="000C5AF6"/>
    <w:rsid w:val="000D23C1"/>
    <w:rsid w:val="000D4529"/>
    <w:rsid w:val="000D7CE8"/>
    <w:rsid w:val="000E3572"/>
    <w:rsid w:val="000E54D9"/>
    <w:rsid w:val="000E5973"/>
    <w:rsid w:val="000E5C2B"/>
    <w:rsid w:val="000F17BF"/>
    <w:rsid w:val="000F1C0F"/>
    <w:rsid w:val="00103EE3"/>
    <w:rsid w:val="00115527"/>
    <w:rsid w:val="001248A7"/>
    <w:rsid w:val="00142180"/>
    <w:rsid w:val="001458A8"/>
    <w:rsid w:val="0015546D"/>
    <w:rsid w:val="00157BC0"/>
    <w:rsid w:val="0017355B"/>
    <w:rsid w:val="00182B96"/>
    <w:rsid w:val="0018611A"/>
    <w:rsid w:val="00187C38"/>
    <w:rsid w:val="00192B6E"/>
    <w:rsid w:val="00196CD3"/>
    <w:rsid w:val="001B09D4"/>
    <w:rsid w:val="001B109B"/>
    <w:rsid w:val="001B28B8"/>
    <w:rsid w:val="001B4D28"/>
    <w:rsid w:val="001C033E"/>
    <w:rsid w:val="001C0F3C"/>
    <w:rsid w:val="001C5CAA"/>
    <w:rsid w:val="001D70EC"/>
    <w:rsid w:val="001E61AA"/>
    <w:rsid w:val="001E76DD"/>
    <w:rsid w:val="001F0FC7"/>
    <w:rsid w:val="001F5E84"/>
    <w:rsid w:val="001F5FA3"/>
    <w:rsid w:val="001F7103"/>
    <w:rsid w:val="00202043"/>
    <w:rsid w:val="002024FB"/>
    <w:rsid w:val="00202A5B"/>
    <w:rsid w:val="0021185F"/>
    <w:rsid w:val="002119FF"/>
    <w:rsid w:val="00214254"/>
    <w:rsid w:val="00216582"/>
    <w:rsid w:val="002212D1"/>
    <w:rsid w:val="00234090"/>
    <w:rsid w:val="00242691"/>
    <w:rsid w:val="0024470B"/>
    <w:rsid w:val="00244B78"/>
    <w:rsid w:val="0025138B"/>
    <w:rsid w:val="002524A6"/>
    <w:rsid w:val="002571AE"/>
    <w:rsid w:val="0025794A"/>
    <w:rsid w:val="002656A0"/>
    <w:rsid w:val="00267DB6"/>
    <w:rsid w:val="00283214"/>
    <w:rsid w:val="002850CF"/>
    <w:rsid w:val="002904EB"/>
    <w:rsid w:val="002945A2"/>
    <w:rsid w:val="00297D23"/>
    <w:rsid w:val="002A0E79"/>
    <w:rsid w:val="002A107E"/>
    <w:rsid w:val="002B0BB2"/>
    <w:rsid w:val="002B0F67"/>
    <w:rsid w:val="002B683C"/>
    <w:rsid w:val="002C390E"/>
    <w:rsid w:val="002D5189"/>
    <w:rsid w:val="002E4905"/>
    <w:rsid w:val="002E78AD"/>
    <w:rsid w:val="002F03F4"/>
    <w:rsid w:val="002F635F"/>
    <w:rsid w:val="003009FD"/>
    <w:rsid w:val="00302A04"/>
    <w:rsid w:val="00305F80"/>
    <w:rsid w:val="00311F2A"/>
    <w:rsid w:val="00314805"/>
    <w:rsid w:val="00316C8E"/>
    <w:rsid w:val="0032205A"/>
    <w:rsid w:val="00332182"/>
    <w:rsid w:val="003366E6"/>
    <w:rsid w:val="00340E52"/>
    <w:rsid w:val="00351731"/>
    <w:rsid w:val="00351BAF"/>
    <w:rsid w:val="003527E4"/>
    <w:rsid w:val="00363280"/>
    <w:rsid w:val="00372425"/>
    <w:rsid w:val="0037733C"/>
    <w:rsid w:val="003778B8"/>
    <w:rsid w:val="003808D8"/>
    <w:rsid w:val="00384624"/>
    <w:rsid w:val="00384AB5"/>
    <w:rsid w:val="003863AB"/>
    <w:rsid w:val="00386A87"/>
    <w:rsid w:val="00392845"/>
    <w:rsid w:val="003A6EE9"/>
    <w:rsid w:val="003A7681"/>
    <w:rsid w:val="003C0F0A"/>
    <w:rsid w:val="003D0D31"/>
    <w:rsid w:val="003D2BFF"/>
    <w:rsid w:val="003D4D6F"/>
    <w:rsid w:val="003D70EA"/>
    <w:rsid w:val="003E5196"/>
    <w:rsid w:val="00424F67"/>
    <w:rsid w:val="00434639"/>
    <w:rsid w:val="004424EC"/>
    <w:rsid w:val="00442A8A"/>
    <w:rsid w:val="004468B6"/>
    <w:rsid w:val="004501D7"/>
    <w:rsid w:val="00454038"/>
    <w:rsid w:val="00454E95"/>
    <w:rsid w:val="0046298B"/>
    <w:rsid w:val="004631DF"/>
    <w:rsid w:val="00463899"/>
    <w:rsid w:val="004748A7"/>
    <w:rsid w:val="00475851"/>
    <w:rsid w:val="00476947"/>
    <w:rsid w:val="00483ED6"/>
    <w:rsid w:val="00486D56"/>
    <w:rsid w:val="004871B9"/>
    <w:rsid w:val="00487527"/>
    <w:rsid w:val="004905D9"/>
    <w:rsid w:val="00490C5C"/>
    <w:rsid w:val="004919F1"/>
    <w:rsid w:val="0049245E"/>
    <w:rsid w:val="00493E89"/>
    <w:rsid w:val="00497E9A"/>
    <w:rsid w:val="004A07CE"/>
    <w:rsid w:val="004B2FD2"/>
    <w:rsid w:val="004D28A0"/>
    <w:rsid w:val="004D41C3"/>
    <w:rsid w:val="004E0E30"/>
    <w:rsid w:val="004F0B43"/>
    <w:rsid w:val="004F4D17"/>
    <w:rsid w:val="00502498"/>
    <w:rsid w:val="00504C7C"/>
    <w:rsid w:val="00516777"/>
    <w:rsid w:val="005262B6"/>
    <w:rsid w:val="00527DB1"/>
    <w:rsid w:val="005310FC"/>
    <w:rsid w:val="00531630"/>
    <w:rsid w:val="00534DF0"/>
    <w:rsid w:val="00535C37"/>
    <w:rsid w:val="00535FFB"/>
    <w:rsid w:val="00536785"/>
    <w:rsid w:val="005416E5"/>
    <w:rsid w:val="00542B04"/>
    <w:rsid w:val="00543BAD"/>
    <w:rsid w:val="005626A8"/>
    <w:rsid w:val="00574216"/>
    <w:rsid w:val="00576DCB"/>
    <w:rsid w:val="005773A9"/>
    <w:rsid w:val="00577496"/>
    <w:rsid w:val="00581DC4"/>
    <w:rsid w:val="0058281A"/>
    <w:rsid w:val="0058380C"/>
    <w:rsid w:val="0058392E"/>
    <w:rsid w:val="00586452"/>
    <w:rsid w:val="0059108C"/>
    <w:rsid w:val="00597540"/>
    <w:rsid w:val="005A0B6C"/>
    <w:rsid w:val="005A57E9"/>
    <w:rsid w:val="005B37FD"/>
    <w:rsid w:val="005B5712"/>
    <w:rsid w:val="005B667F"/>
    <w:rsid w:val="005B6A15"/>
    <w:rsid w:val="005C080F"/>
    <w:rsid w:val="005C1CC2"/>
    <w:rsid w:val="005C7F24"/>
    <w:rsid w:val="005D3A27"/>
    <w:rsid w:val="005D7AFD"/>
    <w:rsid w:val="005F2736"/>
    <w:rsid w:val="00602BFB"/>
    <w:rsid w:val="00605D31"/>
    <w:rsid w:val="0061195F"/>
    <w:rsid w:val="00612E59"/>
    <w:rsid w:val="0061434C"/>
    <w:rsid w:val="00621037"/>
    <w:rsid w:val="006219F5"/>
    <w:rsid w:val="00626498"/>
    <w:rsid w:val="0063345E"/>
    <w:rsid w:val="00635987"/>
    <w:rsid w:val="006368FB"/>
    <w:rsid w:val="00637F8A"/>
    <w:rsid w:val="00643C05"/>
    <w:rsid w:val="00645E81"/>
    <w:rsid w:val="00646D16"/>
    <w:rsid w:val="00650CEF"/>
    <w:rsid w:val="006523F3"/>
    <w:rsid w:val="00652E37"/>
    <w:rsid w:val="00654F05"/>
    <w:rsid w:val="00670D09"/>
    <w:rsid w:val="00674EBB"/>
    <w:rsid w:val="00680981"/>
    <w:rsid w:val="00681303"/>
    <w:rsid w:val="00687845"/>
    <w:rsid w:val="0068790C"/>
    <w:rsid w:val="00691E9C"/>
    <w:rsid w:val="00693E0D"/>
    <w:rsid w:val="006A57CE"/>
    <w:rsid w:val="006C2431"/>
    <w:rsid w:val="006D0BC5"/>
    <w:rsid w:val="006D275D"/>
    <w:rsid w:val="006D570C"/>
    <w:rsid w:val="006D7080"/>
    <w:rsid w:val="006D74B5"/>
    <w:rsid w:val="006F0FBE"/>
    <w:rsid w:val="006F1AA3"/>
    <w:rsid w:val="006F36DF"/>
    <w:rsid w:val="00700EDF"/>
    <w:rsid w:val="007064E0"/>
    <w:rsid w:val="00706761"/>
    <w:rsid w:val="007119A6"/>
    <w:rsid w:val="007131D2"/>
    <w:rsid w:val="0071351F"/>
    <w:rsid w:val="007158E4"/>
    <w:rsid w:val="00717F85"/>
    <w:rsid w:val="007232FA"/>
    <w:rsid w:val="007275AA"/>
    <w:rsid w:val="00727E41"/>
    <w:rsid w:val="0073778D"/>
    <w:rsid w:val="007432EE"/>
    <w:rsid w:val="00751E31"/>
    <w:rsid w:val="00756450"/>
    <w:rsid w:val="00766FB5"/>
    <w:rsid w:val="0077323F"/>
    <w:rsid w:val="00774063"/>
    <w:rsid w:val="00776D38"/>
    <w:rsid w:val="0078283B"/>
    <w:rsid w:val="00785DAB"/>
    <w:rsid w:val="00787684"/>
    <w:rsid w:val="00793D32"/>
    <w:rsid w:val="00797A37"/>
    <w:rsid w:val="00797CAA"/>
    <w:rsid w:val="007A0ECB"/>
    <w:rsid w:val="007A25C4"/>
    <w:rsid w:val="007B28FB"/>
    <w:rsid w:val="007B3960"/>
    <w:rsid w:val="007D0710"/>
    <w:rsid w:val="007D45B3"/>
    <w:rsid w:val="007F2BEC"/>
    <w:rsid w:val="007F5652"/>
    <w:rsid w:val="007F5847"/>
    <w:rsid w:val="0080038B"/>
    <w:rsid w:val="008018D1"/>
    <w:rsid w:val="00801C61"/>
    <w:rsid w:val="00802167"/>
    <w:rsid w:val="00803ECE"/>
    <w:rsid w:val="00805526"/>
    <w:rsid w:val="00806F94"/>
    <w:rsid w:val="00810C06"/>
    <w:rsid w:val="00811013"/>
    <w:rsid w:val="00824F22"/>
    <w:rsid w:val="0082525D"/>
    <w:rsid w:val="00831546"/>
    <w:rsid w:val="0083681F"/>
    <w:rsid w:val="00837F58"/>
    <w:rsid w:val="00840F9E"/>
    <w:rsid w:val="00850F66"/>
    <w:rsid w:val="00854337"/>
    <w:rsid w:val="00856433"/>
    <w:rsid w:val="00856556"/>
    <w:rsid w:val="0086211D"/>
    <w:rsid w:val="00864D3C"/>
    <w:rsid w:val="008804DA"/>
    <w:rsid w:val="0088109C"/>
    <w:rsid w:val="00881448"/>
    <w:rsid w:val="00882B63"/>
    <w:rsid w:val="008A113A"/>
    <w:rsid w:val="008A1307"/>
    <w:rsid w:val="008A5CC1"/>
    <w:rsid w:val="008B0B40"/>
    <w:rsid w:val="008B0DA8"/>
    <w:rsid w:val="008B7CFB"/>
    <w:rsid w:val="008B7FED"/>
    <w:rsid w:val="008C16E3"/>
    <w:rsid w:val="008C71F3"/>
    <w:rsid w:val="00904BAD"/>
    <w:rsid w:val="00910292"/>
    <w:rsid w:val="00920394"/>
    <w:rsid w:val="00927ADA"/>
    <w:rsid w:val="00933EAF"/>
    <w:rsid w:val="0093743A"/>
    <w:rsid w:val="0094388A"/>
    <w:rsid w:val="0095696C"/>
    <w:rsid w:val="00965DC4"/>
    <w:rsid w:val="009722D2"/>
    <w:rsid w:val="009776CE"/>
    <w:rsid w:val="009820E3"/>
    <w:rsid w:val="009828BD"/>
    <w:rsid w:val="009909BA"/>
    <w:rsid w:val="009953E8"/>
    <w:rsid w:val="00996973"/>
    <w:rsid w:val="009A547E"/>
    <w:rsid w:val="009A6424"/>
    <w:rsid w:val="009B1E4A"/>
    <w:rsid w:val="009B784A"/>
    <w:rsid w:val="009C41F1"/>
    <w:rsid w:val="009C6778"/>
    <w:rsid w:val="009C7D4F"/>
    <w:rsid w:val="009D5EA5"/>
    <w:rsid w:val="009D6432"/>
    <w:rsid w:val="009D79F1"/>
    <w:rsid w:val="009E4134"/>
    <w:rsid w:val="009F2C1E"/>
    <w:rsid w:val="009F5021"/>
    <w:rsid w:val="009F6FC8"/>
    <w:rsid w:val="00A127DF"/>
    <w:rsid w:val="00A12DDF"/>
    <w:rsid w:val="00A13368"/>
    <w:rsid w:val="00A137A3"/>
    <w:rsid w:val="00A1732E"/>
    <w:rsid w:val="00A2402F"/>
    <w:rsid w:val="00A25D4D"/>
    <w:rsid w:val="00A31D5E"/>
    <w:rsid w:val="00A3203C"/>
    <w:rsid w:val="00A37318"/>
    <w:rsid w:val="00A4357C"/>
    <w:rsid w:val="00A44968"/>
    <w:rsid w:val="00A631D5"/>
    <w:rsid w:val="00A65A8C"/>
    <w:rsid w:val="00A65C7B"/>
    <w:rsid w:val="00A667A8"/>
    <w:rsid w:val="00A7330D"/>
    <w:rsid w:val="00A75877"/>
    <w:rsid w:val="00A7766F"/>
    <w:rsid w:val="00A81A7B"/>
    <w:rsid w:val="00A81B2B"/>
    <w:rsid w:val="00A871CF"/>
    <w:rsid w:val="00A950E3"/>
    <w:rsid w:val="00A95262"/>
    <w:rsid w:val="00A97492"/>
    <w:rsid w:val="00AA2BC3"/>
    <w:rsid w:val="00AB3BE3"/>
    <w:rsid w:val="00AB61C8"/>
    <w:rsid w:val="00AD0879"/>
    <w:rsid w:val="00AE3433"/>
    <w:rsid w:val="00AF01F4"/>
    <w:rsid w:val="00AF1D54"/>
    <w:rsid w:val="00AF5077"/>
    <w:rsid w:val="00AF54AD"/>
    <w:rsid w:val="00B03331"/>
    <w:rsid w:val="00B047C5"/>
    <w:rsid w:val="00B0549C"/>
    <w:rsid w:val="00B1262C"/>
    <w:rsid w:val="00B15FEA"/>
    <w:rsid w:val="00B16611"/>
    <w:rsid w:val="00B262B0"/>
    <w:rsid w:val="00B300FB"/>
    <w:rsid w:val="00B30C7D"/>
    <w:rsid w:val="00B311CF"/>
    <w:rsid w:val="00B3619F"/>
    <w:rsid w:val="00B40C23"/>
    <w:rsid w:val="00B4261D"/>
    <w:rsid w:val="00B5145E"/>
    <w:rsid w:val="00B52B7A"/>
    <w:rsid w:val="00B54127"/>
    <w:rsid w:val="00B55AC3"/>
    <w:rsid w:val="00B56B8A"/>
    <w:rsid w:val="00B633B2"/>
    <w:rsid w:val="00B64A10"/>
    <w:rsid w:val="00B65816"/>
    <w:rsid w:val="00B75347"/>
    <w:rsid w:val="00B76AA9"/>
    <w:rsid w:val="00B85299"/>
    <w:rsid w:val="00B91EB9"/>
    <w:rsid w:val="00B92261"/>
    <w:rsid w:val="00B92663"/>
    <w:rsid w:val="00BA0554"/>
    <w:rsid w:val="00BA4CDF"/>
    <w:rsid w:val="00BA4FC3"/>
    <w:rsid w:val="00BA5AF2"/>
    <w:rsid w:val="00BA5EA4"/>
    <w:rsid w:val="00BA71D2"/>
    <w:rsid w:val="00BB291C"/>
    <w:rsid w:val="00BC59AE"/>
    <w:rsid w:val="00BC5F98"/>
    <w:rsid w:val="00BD018E"/>
    <w:rsid w:val="00BD51A6"/>
    <w:rsid w:val="00BD7B1A"/>
    <w:rsid w:val="00BE068D"/>
    <w:rsid w:val="00BE2256"/>
    <w:rsid w:val="00BE397D"/>
    <w:rsid w:val="00BE430C"/>
    <w:rsid w:val="00BF358E"/>
    <w:rsid w:val="00BF4252"/>
    <w:rsid w:val="00C079D2"/>
    <w:rsid w:val="00C07F1A"/>
    <w:rsid w:val="00C168A6"/>
    <w:rsid w:val="00C21495"/>
    <w:rsid w:val="00C22907"/>
    <w:rsid w:val="00C264CB"/>
    <w:rsid w:val="00C344CE"/>
    <w:rsid w:val="00C45512"/>
    <w:rsid w:val="00C45E16"/>
    <w:rsid w:val="00C50C9F"/>
    <w:rsid w:val="00C53E99"/>
    <w:rsid w:val="00C5587A"/>
    <w:rsid w:val="00C6049C"/>
    <w:rsid w:val="00C6680A"/>
    <w:rsid w:val="00C76947"/>
    <w:rsid w:val="00C80AB1"/>
    <w:rsid w:val="00C84435"/>
    <w:rsid w:val="00C8701A"/>
    <w:rsid w:val="00C9092F"/>
    <w:rsid w:val="00C92E3C"/>
    <w:rsid w:val="00C951E8"/>
    <w:rsid w:val="00CA42A9"/>
    <w:rsid w:val="00CA5F93"/>
    <w:rsid w:val="00CB1E55"/>
    <w:rsid w:val="00CB383F"/>
    <w:rsid w:val="00CB53C9"/>
    <w:rsid w:val="00CD717A"/>
    <w:rsid w:val="00CD7262"/>
    <w:rsid w:val="00CD76F2"/>
    <w:rsid w:val="00CE001D"/>
    <w:rsid w:val="00CE7422"/>
    <w:rsid w:val="00CF4122"/>
    <w:rsid w:val="00D070BA"/>
    <w:rsid w:val="00D10619"/>
    <w:rsid w:val="00D128BF"/>
    <w:rsid w:val="00D14C22"/>
    <w:rsid w:val="00D14EFE"/>
    <w:rsid w:val="00D179B4"/>
    <w:rsid w:val="00D20AAB"/>
    <w:rsid w:val="00D2332E"/>
    <w:rsid w:val="00D403CE"/>
    <w:rsid w:val="00D414F2"/>
    <w:rsid w:val="00D41817"/>
    <w:rsid w:val="00D44F67"/>
    <w:rsid w:val="00D52EE7"/>
    <w:rsid w:val="00D5483D"/>
    <w:rsid w:val="00D552EE"/>
    <w:rsid w:val="00D61B2D"/>
    <w:rsid w:val="00D620AA"/>
    <w:rsid w:val="00D63277"/>
    <w:rsid w:val="00D643CD"/>
    <w:rsid w:val="00D6507F"/>
    <w:rsid w:val="00D6521A"/>
    <w:rsid w:val="00D7587D"/>
    <w:rsid w:val="00D76BA7"/>
    <w:rsid w:val="00D92C80"/>
    <w:rsid w:val="00D97E96"/>
    <w:rsid w:val="00DA1A38"/>
    <w:rsid w:val="00DC67DE"/>
    <w:rsid w:val="00DD14FF"/>
    <w:rsid w:val="00DE6E8C"/>
    <w:rsid w:val="00DF3754"/>
    <w:rsid w:val="00DF700E"/>
    <w:rsid w:val="00DF7D0A"/>
    <w:rsid w:val="00E05346"/>
    <w:rsid w:val="00E07B87"/>
    <w:rsid w:val="00E10D74"/>
    <w:rsid w:val="00E20B3E"/>
    <w:rsid w:val="00E33C2D"/>
    <w:rsid w:val="00E4238E"/>
    <w:rsid w:val="00E44209"/>
    <w:rsid w:val="00E45BB5"/>
    <w:rsid w:val="00E462FC"/>
    <w:rsid w:val="00E62184"/>
    <w:rsid w:val="00E62C59"/>
    <w:rsid w:val="00E6481E"/>
    <w:rsid w:val="00E66D25"/>
    <w:rsid w:val="00E72125"/>
    <w:rsid w:val="00E83334"/>
    <w:rsid w:val="00E841D9"/>
    <w:rsid w:val="00E84248"/>
    <w:rsid w:val="00E84BC5"/>
    <w:rsid w:val="00E95E08"/>
    <w:rsid w:val="00EA4635"/>
    <w:rsid w:val="00EA77DE"/>
    <w:rsid w:val="00EB513C"/>
    <w:rsid w:val="00EB5495"/>
    <w:rsid w:val="00ED0F50"/>
    <w:rsid w:val="00ED4999"/>
    <w:rsid w:val="00ED4A5E"/>
    <w:rsid w:val="00ED74F4"/>
    <w:rsid w:val="00ED7943"/>
    <w:rsid w:val="00EE28A9"/>
    <w:rsid w:val="00EE6DA0"/>
    <w:rsid w:val="00EF3621"/>
    <w:rsid w:val="00EF7B2B"/>
    <w:rsid w:val="00F02022"/>
    <w:rsid w:val="00F02222"/>
    <w:rsid w:val="00F03748"/>
    <w:rsid w:val="00F03CA8"/>
    <w:rsid w:val="00F05C31"/>
    <w:rsid w:val="00F213BC"/>
    <w:rsid w:val="00F33DBD"/>
    <w:rsid w:val="00F46121"/>
    <w:rsid w:val="00F47FC0"/>
    <w:rsid w:val="00F50CC3"/>
    <w:rsid w:val="00F53CEB"/>
    <w:rsid w:val="00F544D4"/>
    <w:rsid w:val="00F666F5"/>
    <w:rsid w:val="00F67A43"/>
    <w:rsid w:val="00F7286C"/>
    <w:rsid w:val="00F80A0A"/>
    <w:rsid w:val="00F83A58"/>
    <w:rsid w:val="00F852BC"/>
    <w:rsid w:val="00F912E2"/>
    <w:rsid w:val="00F917EA"/>
    <w:rsid w:val="00F92BDA"/>
    <w:rsid w:val="00F94474"/>
    <w:rsid w:val="00FA2C0C"/>
    <w:rsid w:val="00FB0148"/>
    <w:rsid w:val="00FC41BE"/>
    <w:rsid w:val="00FD1735"/>
    <w:rsid w:val="00FE2435"/>
    <w:rsid w:val="00FE593F"/>
    <w:rsid w:val="00FE787C"/>
    <w:rsid w:val="00FF0462"/>
    <w:rsid w:val="00FF33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298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6298B"/>
    <w:pPr>
      <w:keepNext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F36DF"/>
    <w:rPr>
      <w:rFonts w:ascii="Cambria" w:hAnsi="Cambria" w:cs="Cambria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rsid w:val="00ED74F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F36D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ED74F4"/>
  </w:style>
  <w:style w:type="paragraph" w:styleId="Footer">
    <w:name w:val="footer"/>
    <w:basedOn w:val="Normal"/>
    <w:link w:val="FooterChar"/>
    <w:uiPriority w:val="99"/>
    <w:rsid w:val="00ED74F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F36DF"/>
    <w:rPr>
      <w:sz w:val="24"/>
      <w:szCs w:val="24"/>
    </w:rPr>
  </w:style>
  <w:style w:type="table" w:styleId="TableGrid">
    <w:name w:val="Table Grid"/>
    <w:basedOn w:val="TableNormal"/>
    <w:uiPriority w:val="99"/>
    <w:rsid w:val="00027ED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8055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36DF"/>
    <w:rPr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7258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8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816</TotalTime>
  <Pages>5</Pages>
  <Words>1003</Words>
  <Characters>5722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 </dc:subject>
  <dc:creator>LSK</dc:creator>
  <cp:keywords>Birthday</cp:keywords>
  <dc:description>Shankar's Birthday falls on 25th July.  Don't Forget to wish him</dc:description>
  <cp:lastModifiedBy>pk</cp:lastModifiedBy>
  <cp:revision>430</cp:revision>
  <cp:lastPrinted>2018-12-12T09:38:00Z</cp:lastPrinted>
  <dcterms:created xsi:type="dcterms:W3CDTF">2008-03-18T11:54:00Z</dcterms:created>
  <dcterms:modified xsi:type="dcterms:W3CDTF">2022-01-19T07:06:00Z</dcterms:modified>
</cp:coreProperties>
</file>