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08F" w:rsidRPr="00184D07" w:rsidRDefault="00FF408F" w:rsidP="00184D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84D07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>ВИНДРЕЙСКОГО</w:t>
      </w:r>
      <w:r w:rsidRPr="00184D0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FF408F" w:rsidRPr="00184D07" w:rsidRDefault="00FF408F" w:rsidP="00184D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84D07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</w:p>
    <w:p w:rsidR="00FF408F" w:rsidRPr="00184D07" w:rsidRDefault="00FF408F" w:rsidP="00184D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84D07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F408F" w:rsidRPr="00184D07" w:rsidRDefault="00FF408F" w:rsidP="00184D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408F" w:rsidRPr="00184D07" w:rsidRDefault="00FF408F" w:rsidP="00184D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84D07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FF408F" w:rsidRPr="00184D07" w:rsidRDefault="00FF408F" w:rsidP="00184D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408F" w:rsidRDefault="00FF408F" w:rsidP="00CF22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408F" w:rsidRDefault="00FF408F" w:rsidP="00CF22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15.07.2015г.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Виндрей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Pr="00184D07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14</w:t>
      </w:r>
    </w:p>
    <w:p w:rsidR="00FF408F" w:rsidRPr="00184D07" w:rsidRDefault="00FF408F" w:rsidP="00184D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408F" w:rsidRDefault="00FF408F" w:rsidP="00184D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84D07">
        <w:rPr>
          <w:rFonts w:ascii="Times New Roman" w:hAnsi="Times New Roman" w:cs="Times New Roman"/>
          <w:sz w:val="28"/>
          <w:szCs w:val="28"/>
        </w:rPr>
        <w:t xml:space="preserve">«О </w:t>
      </w:r>
      <w:r>
        <w:rPr>
          <w:rFonts w:ascii="Times New Roman" w:hAnsi="Times New Roman" w:cs="Times New Roman"/>
          <w:sz w:val="28"/>
          <w:szCs w:val="28"/>
        </w:rPr>
        <w:t>наделении должностного лица администрации Виндрейского сельского поселения Торбеевского муниципального района Республики Мордовия полномочиями по составлению протоколов об административных правонарушениях</w:t>
      </w:r>
      <w:r w:rsidRPr="00184D07">
        <w:rPr>
          <w:rFonts w:ascii="Times New Roman" w:hAnsi="Times New Roman" w:cs="Times New Roman"/>
          <w:sz w:val="28"/>
          <w:szCs w:val="28"/>
        </w:rPr>
        <w:t>»</w:t>
      </w:r>
    </w:p>
    <w:p w:rsidR="00FF408F" w:rsidRPr="00184D07" w:rsidRDefault="00FF408F" w:rsidP="008063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408F" w:rsidRDefault="00FF408F" w:rsidP="00184D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408F" w:rsidRDefault="00FF408F" w:rsidP="0080631B">
      <w:pPr>
        <w:spacing w:after="100" w:afterAutospacing="1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ст.19 п.1 пп.1 Закона Республики Мордовия от 15.06.2015 №38-З «Об административной ответственности на территории Республики Мордовия», администрация Виндрейского сельского поселения</w:t>
      </w:r>
    </w:p>
    <w:p w:rsidR="00FF408F" w:rsidRDefault="00FF408F" w:rsidP="00B27F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FF408F" w:rsidRDefault="00FF408F" w:rsidP="00B27F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F408F" w:rsidRPr="00BA0F60" w:rsidRDefault="00FF408F" w:rsidP="00BA0F60">
      <w:pPr>
        <w:spacing w:after="100" w:afterAutospacing="1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BA0F60">
        <w:rPr>
          <w:rFonts w:ascii="Times New Roman" w:hAnsi="Times New Roman" w:cs="Times New Roman"/>
          <w:sz w:val="28"/>
          <w:szCs w:val="28"/>
        </w:rPr>
        <w:t>Наделить полномочиями по составлению протоколов об административных правонарушениях по статьям 3, 4, 5, 6, 7, 8, 9, 10 Закона Республики Мордовия от 15.06.2015 г. №38-З «Об административной ответственности на территории Республики Мордовия»:</w:t>
      </w:r>
    </w:p>
    <w:p w:rsidR="00FF408F" w:rsidRPr="00BA0F60" w:rsidRDefault="00FF408F" w:rsidP="00BA0F60">
      <w:pPr>
        <w:pStyle w:val="ListParagraph"/>
        <w:spacing w:after="100" w:afterAutospacing="1" w:line="240" w:lineRule="auto"/>
        <w:ind w:left="142" w:firstLine="127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Бегаеву Евгению Ивановну – Зам. Главы Виндрейского сельского поселения.</w:t>
      </w:r>
    </w:p>
    <w:p w:rsidR="00FF408F" w:rsidRDefault="00FF408F" w:rsidP="00BA0F60">
      <w:pPr>
        <w:spacing w:after="100" w:afterAutospacing="1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Со дня вступления настоящего постановления в силу признать утратившим силу постановление от 16.06.2013 г. № 19 «О наделении должностного лица администрации Виндрейского сельского поселения Торбеевского муниципального района Республики Мордовия полномочиями по составлению протоколов об административных правонарушениях</w:t>
      </w:r>
    </w:p>
    <w:p w:rsidR="00FF408F" w:rsidRDefault="00FF408F" w:rsidP="00BA0F60">
      <w:pPr>
        <w:spacing w:after="100" w:afterAutospacing="1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Утвердить форму протокола об административном правонарушении согласно приложения №1.</w:t>
      </w:r>
    </w:p>
    <w:p w:rsidR="00FF408F" w:rsidRDefault="00FF408F" w:rsidP="00BA0F60">
      <w:pPr>
        <w:spacing w:after="100" w:afterAutospacing="1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со дня его принятия.</w:t>
      </w:r>
    </w:p>
    <w:p w:rsidR="00FF408F" w:rsidRDefault="00FF408F" w:rsidP="00BA0F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408F" w:rsidRDefault="00FF408F" w:rsidP="00BA0F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F408F" w:rsidRDefault="00FF408F" w:rsidP="00BA0F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И.о.Главы Виндрейского</w:t>
      </w:r>
    </w:p>
    <w:p w:rsidR="00FF408F" w:rsidRDefault="00FF408F" w:rsidP="00BA0F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В.В. Понкратов</w:t>
      </w:r>
    </w:p>
    <w:p w:rsidR="00FF408F" w:rsidRDefault="00FF408F" w:rsidP="00BA0F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408F" w:rsidRDefault="00FF408F" w:rsidP="00BA0F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408F" w:rsidRDefault="00FF408F" w:rsidP="00BA0F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408F" w:rsidRPr="00CF2251" w:rsidRDefault="00FF408F" w:rsidP="00C05B94">
      <w:pPr>
        <w:jc w:val="right"/>
        <w:rPr>
          <w:rFonts w:ascii="Times New Roman" w:hAnsi="Times New Roman" w:cs="Times New Roman"/>
          <w:b/>
          <w:bCs/>
        </w:rPr>
      </w:pPr>
      <w:r w:rsidRPr="00CF2251">
        <w:rPr>
          <w:rFonts w:ascii="Times New Roman" w:hAnsi="Times New Roman" w:cs="Times New Roman"/>
          <w:b/>
          <w:bCs/>
        </w:rPr>
        <w:t>Приложение №1</w:t>
      </w:r>
    </w:p>
    <w:p w:rsidR="00FF408F" w:rsidRPr="00C05B94" w:rsidRDefault="00FF408F" w:rsidP="00C05B9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05B94">
        <w:rPr>
          <w:rFonts w:ascii="Times New Roman" w:hAnsi="Times New Roman" w:cs="Times New Roman"/>
          <w:b/>
          <w:bCs/>
          <w:sz w:val="28"/>
          <w:szCs w:val="28"/>
        </w:rPr>
        <w:t>ПРОТОКОЛ № _</w:t>
      </w:r>
    </w:p>
    <w:p w:rsidR="00FF408F" w:rsidRPr="00C05B94" w:rsidRDefault="00FF408F" w:rsidP="00C05B94">
      <w:pPr>
        <w:jc w:val="center"/>
        <w:rPr>
          <w:rFonts w:ascii="Times New Roman" w:hAnsi="Times New Roman" w:cs="Times New Roman"/>
          <w:sz w:val="28"/>
          <w:szCs w:val="28"/>
        </w:rPr>
      </w:pPr>
      <w:r w:rsidRPr="00C05B94">
        <w:rPr>
          <w:rFonts w:ascii="Times New Roman" w:hAnsi="Times New Roman" w:cs="Times New Roman"/>
          <w:sz w:val="28"/>
          <w:szCs w:val="28"/>
        </w:rPr>
        <w:t>об административном правонарушении</w:t>
      </w:r>
    </w:p>
    <w:p w:rsidR="00FF408F" w:rsidRDefault="00FF408F" w:rsidP="00C05B94">
      <w:pPr>
        <w:jc w:val="center"/>
        <w:rPr>
          <w:sz w:val="28"/>
          <w:szCs w:val="28"/>
        </w:rPr>
      </w:pPr>
    </w:p>
    <w:p w:rsidR="00FF408F" w:rsidRDefault="00FF408F" w:rsidP="00C05B94">
      <w:pPr>
        <w:rPr>
          <w:sz w:val="28"/>
          <w:szCs w:val="28"/>
        </w:rPr>
      </w:pPr>
      <w:r>
        <w:rPr>
          <w:sz w:val="28"/>
          <w:szCs w:val="28"/>
        </w:rPr>
        <w:t>«___» __________ 2015 г.                                                                     ________________</w:t>
      </w:r>
    </w:p>
    <w:p w:rsidR="00FF408F" w:rsidRPr="00623868" w:rsidRDefault="00FF408F" w:rsidP="00C05B94">
      <w:pPr>
        <w:rPr>
          <w:sz w:val="20"/>
          <w:szCs w:val="20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</w:t>
      </w:r>
      <w:r w:rsidRPr="00623868">
        <w:rPr>
          <w:sz w:val="20"/>
          <w:szCs w:val="20"/>
        </w:rPr>
        <w:t xml:space="preserve"> (место составления)</w:t>
      </w:r>
    </w:p>
    <w:p w:rsidR="00FF408F" w:rsidRPr="00A334BC" w:rsidRDefault="00FF408F" w:rsidP="00C05B94">
      <w:pPr>
        <w:jc w:val="center"/>
        <w:rPr>
          <w:sz w:val="20"/>
          <w:szCs w:val="20"/>
        </w:rPr>
      </w:pPr>
      <w:r w:rsidRPr="00A334BC">
        <w:rPr>
          <w:sz w:val="20"/>
          <w:szCs w:val="20"/>
        </w:rPr>
        <w:t xml:space="preserve"> </w:t>
      </w:r>
    </w:p>
    <w:p w:rsidR="00FF408F" w:rsidRDefault="00FF408F" w:rsidP="00C05B94">
      <w:r>
        <w:t>1.Мною, _____________________________________________________________________________</w:t>
      </w:r>
    </w:p>
    <w:p w:rsidR="00FF408F" w:rsidRDefault="00FF408F" w:rsidP="00C05B94">
      <w:r>
        <w:t>_____________________________________________________________________________________</w:t>
      </w:r>
    </w:p>
    <w:p w:rsidR="00FF408F" w:rsidRDefault="00FF408F" w:rsidP="00C05B94">
      <w:pPr>
        <w:jc w:val="center"/>
        <w:rPr>
          <w:sz w:val="20"/>
          <w:szCs w:val="20"/>
        </w:rPr>
      </w:pPr>
      <w:r>
        <w:rPr>
          <w:sz w:val="20"/>
          <w:szCs w:val="20"/>
        </w:rPr>
        <w:t>(должность, фамилия, имя, отчество)</w:t>
      </w:r>
    </w:p>
    <w:p w:rsidR="00FF408F" w:rsidRDefault="00FF408F" w:rsidP="00C05B94">
      <w:r>
        <w:t>Составлен настоящий протокол об административном правонарушении, совершенном</w:t>
      </w:r>
    </w:p>
    <w:p w:rsidR="00FF408F" w:rsidRDefault="00FF408F" w:rsidP="00C05B94">
      <w:r>
        <w:t>_____________________________________________________________________________________</w:t>
      </w:r>
    </w:p>
    <w:p w:rsidR="00FF408F" w:rsidRDefault="00FF408F" w:rsidP="00C05B94">
      <w:pPr>
        <w:rPr>
          <w:sz w:val="20"/>
          <w:szCs w:val="20"/>
        </w:rPr>
      </w:pPr>
      <w:r>
        <w:rPr>
          <w:sz w:val="20"/>
          <w:szCs w:val="20"/>
        </w:rPr>
        <w:t>(Ф.И.О.физического лица, в отношении которого возбуждено дело об административном правонарушении)</w:t>
      </w:r>
    </w:p>
    <w:p w:rsidR="00FF408F" w:rsidRDefault="00FF408F" w:rsidP="00C05B94">
      <w:pPr>
        <w:rPr>
          <w:sz w:val="20"/>
          <w:szCs w:val="20"/>
        </w:rPr>
      </w:pPr>
    </w:p>
    <w:p w:rsidR="00FF408F" w:rsidRDefault="00FF408F" w:rsidP="00C05B94">
      <w:pPr>
        <w:rPr>
          <w:b/>
          <w:bCs/>
        </w:rPr>
      </w:pPr>
      <w:r>
        <w:rPr>
          <w:b/>
          <w:bCs/>
        </w:rPr>
        <w:t>Сведения о физическом лице, в отношении которого возбуждено дело об административном правонарушении</w:t>
      </w:r>
    </w:p>
    <w:p w:rsidR="00FF408F" w:rsidRDefault="00FF408F" w:rsidP="00C05B94">
      <w:r>
        <w:t xml:space="preserve">Фамилия, имя, отчество </w:t>
      </w:r>
      <w:r>
        <w:rPr>
          <w:u w:val="single"/>
        </w:rPr>
        <w:t>_________________________________________</w:t>
      </w:r>
    </w:p>
    <w:p w:rsidR="00FF408F" w:rsidRPr="000442CF" w:rsidRDefault="00FF408F" w:rsidP="00C05B94">
      <w:pPr>
        <w:rPr>
          <w:u w:val="single"/>
        </w:rPr>
      </w:pPr>
      <w:r>
        <w:t>Год, число и месяц рождения</w:t>
      </w:r>
      <w:r>
        <w:rPr>
          <w:u w:val="single"/>
        </w:rPr>
        <w:t>_____________________________________</w:t>
      </w:r>
    </w:p>
    <w:p w:rsidR="00FF408F" w:rsidRPr="00C42E0D" w:rsidRDefault="00FF408F" w:rsidP="00C05B94">
      <w:pPr>
        <w:rPr>
          <w:u w:val="single"/>
        </w:rPr>
      </w:pPr>
      <w:r>
        <w:t xml:space="preserve">Место рождения </w:t>
      </w:r>
      <w:r>
        <w:rPr>
          <w:u w:val="single"/>
        </w:rPr>
        <w:t>_______________________________________________</w:t>
      </w:r>
    </w:p>
    <w:p w:rsidR="00FF408F" w:rsidRDefault="00FF408F" w:rsidP="00C05B94">
      <w:r>
        <w:t xml:space="preserve">Семейное положение </w:t>
      </w:r>
      <w:r>
        <w:rPr>
          <w:u w:val="single"/>
        </w:rPr>
        <w:t>_____________</w:t>
      </w:r>
      <w:r>
        <w:t xml:space="preserve"> на иждивении </w:t>
      </w:r>
      <w:r>
        <w:rPr>
          <w:u w:val="single"/>
        </w:rPr>
        <w:t>___</w:t>
      </w:r>
      <w:r>
        <w:t>человек</w:t>
      </w:r>
    </w:p>
    <w:p w:rsidR="00FF408F" w:rsidRPr="000442CF" w:rsidRDefault="00FF408F" w:rsidP="00C05B94">
      <w:pPr>
        <w:rPr>
          <w:u w:val="single"/>
        </w:rPr>
      </w:pPr>
      <w:r>
        <w:t xml:space="preserve">Адрес места жительства </w:t>
      </w:r>
      <w:r>
        <w:rPr>
          <w:u w:val="single"/>
        </w:rPr>
        <w:t>__________________________________________</w:t>
      </w:r>
    </w:p>
    <w:p w:rsidR="00FF408F" w:rsidRPr="000442CF" w:rsidRDefault="00FF408F" w:rsidP="00C05B94">
      <w:pPr>
        <w:rPr>
          <w:u w:val="single"/>
        </w:rPr>
      </w:pPr>
      <w:r>
        <w:t xml:space="preserve">Место работы, должность </w:t>
      </w:r>
      <w:r>
        <w:rPr>
          <w:u w:val="single"/>
        </w:rPr>
        <w:t>____________________________________________</w:t>
      </w:r>
    </w:p>
    <w:p w:rsidR="00FF408F" w:rsidRDefault="00FF408F" w:rsidP="00C05B94">
      <w:r>
        <w:t>Размер заработной платы (или дохода)____________________________________ рублей в месяц</w:t>
      </w:r>
    </w:p>
    <w:p w:rsidR="00FF408F" w:rsidRDefault="00FF408F" w:rsidP="00C05B94">
      <w:pPr>
        <w:rPr>
          <w:u w:val="single"/>
        </w:rPr>
      </w:pPr>
      <w:r>
        <w:t xml:space="preserve">Документ удостоверяющий личность </w:t>
      </w:r>
      <w:r>
        <w:rPr>
          <w:u w:val="single"/>
        </w:rPr>
        <w:t>паспорт ____серия:_________номер__________________</w:t>
      </w:r>
    </w:p>
    <w:p w:rsidR="00FF408F" w:rsidRPr="000442CF" w:rsidRDefault="00FF408F" w:rsidP="00C05B94">
      <w:pPr>
        <w:rPr>
          <w:u w:val="single"/>
        </w:rPr>
      </w:pPr>
      <w:r>
        <w:rPr>
          <w:u w:val="single"/>
        </w:rPr>
        <w:t>__________________________________________________________________________________</w:t>
      </w:r>
    </w:p>
    <w:p w:rsidR="00FF408F" w:rsidRDefault="00FF408F" w:rsidP="00C05B94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(наименование документа, серия, номер, кем и когда выдан)</w:t>
      </w:r>
    </w:p>
    <w:p w:rsidR="00FF408F" w:rsidRDefault="00FF408F" w:rsidP="00C05B94">
      <w:r>
        <w:rPr>
          <w:sz w:val="20"/>
          <w:szCs w:val="20"/>
        </w:rPr>
        <w:t>__________________________________________________________________________________________________</w:t>
      </w:r>
      <w:r>
        <w:t>Повторное совершение однородного административного правонарушения, с учетом срока, предусмотренного ст.4.6 КоАП РФ ____________________________________________________</w:t>
      </w:r>
    </w:p>
    <w:p w:rsidR="00FF408F" w:rsidRDefault="00FF408F" w:rsidP="00C05B94">
      <w:pPr>
        <w:jc w:val="center"/>
        <w:rPr>
          <w:sz w:val="20"/>
          <w:szCs w:val="20"/>
        </w:rPr>
      </w:pPr>
      <w:r>
        <w:rPr>
          <w:sz w:val="20"/>
          <w:szCs w:val="20"/>
        </w:rPr>
        <w:t>(указать дату привлечения к административной</w:t>
      </w:r>
    </w:p>
    <w:p w:rsidR="00FF408F" w:rsidRDefault="00FF408F" w:rsidP="00C05B94">
      <w:pPr>
        <w:jc w:val="center"/>
        <w:rPr>
          <w:sz w:val="20"/>
          <w:szCs w:val="20"/>
        </w:rPr>
      </w:pPr>
    </w:p>
    <w:p w:rsidR="00FF408F" w:rsidRDefault="00FF408F" w:rsidP="00C05B94">
      <w:pPr>
        <w:jc w:val="center"/>
      </w:pPr>
      <w:r>
        <w:t>__________________________________________________________________________________</w:t>
      </w:r>
    </w:p>
    <w:p w:rsidR="00FF408F" w:rsidRDefault="00FF408F" w:rsidP="00C05B94">
      <w:pPr>
        <w:jc w:val="center"/>
        <w:rPr>
          <w:sz w:val="20"/>
          <w:szCs w:val="20"/>
        </w:rPr>
      </w:pPr>
      <w:r>
        <w:rPr>
          <w:sz w:val="20"/>
          <w:szCs w:val="20"/>
        </w:rPr>
        <w:t>ответственности и номер постановления комиссии)</w:t>
      </w:r>
    </w:p>
    <w:p w:rsidR="00FF408F" w:rsidRDefault="00FF408F" w:rsidP="00C05B94">
      <w:pPr>
        <w:jc w:val="center"/>
        <w:rPr>
          <w:sz w:val="20"/>
          <w:szCs w:val="20"/>
        </w:rPr>
      </w:pPr>
    </w:p>
    <w:p w:rsidR="00FF408F" w:rsidRDefault="00FF408F" w:rsidP="00C05B94">
      <w:pPr>
        <w:rPr>
          <w:b/>
          <w:bCs/>
        </w:rPr>
      </w:pPr>
      <w:r>
        <w:rPr>
          <w:b/>
          <w:bCs/>
        </w:rPr>
        <w:t>Сведения о потерпевшем и свидетеле по делу об административном правонарушении:</w:t>
      </w:r>
    </w:p>
    <w:p w:rsidR="00FF408F" w:rsidRDefault="00FF408F" w:rsidP="00C05B94">
      <w:pPr>
        <w:rPr>
          <w:u w:val="single"/>
        </w:rPr>
      </w:pPr>
      <w:r>
        <w:rPr>
          <w:b/>
          <w:bCs/>
        </w:rPr>
        <w:t xml:space="preserve">Потерпевший </w:t>
      </w:r>
      <w:r>
        <w:rPr>
          <w:u w:val="single"/>
        </w:rPr>
        <w:t>____________________________________________________________________</w:t>
      </w:r>
    </w:p>
    <w:p w:rsidR="00FF408F" w:rsidRPr="00CD6B24" w:rsidRDefault="00FF408F" w:rsidP="00C05B94">
      <w:pPr>
        <w:rPr>
          <w:u w:val="single"/>
        </w:rPr>
      </w:pPr>
      <w:r>
        <w:rPr>
          <w:u w:val="single"/>
        </w:rPr>
        <w:t>_________________________________________________________________________________</w:t>
      </w:r>
    </w:p>
    <w:p w:rsidR="00FF408F" w:rsidRDefault="00FF408F" w:rsidP="00C05B94">
      <w:pPr>
        <w:jc w:val="center"/>
        <w:rPr>
          <w:sz w:val="20"/>
          <w:szCs w:val="20"/>
        </w:rPr>
      </w:pPr>
      <w:r>
        <w:rPr>
          <w:sz w:val="20"/>
          <w:szCs w:val="20"/>
        </w:rPr>
        <w:t>(Ф.И.О., место работы, адрес места жительства, наименование документа,</w:t>
      </w:r>
    </w:p>
    <w:p w:rsidR="00FF408F" w:rsidRDefault="00FF408F" w:rsidP="00C05B94">
      <w:pPr>
        <w:rPr>
          <w:sz w:val="20"/>
          <w:szCs w:val="20"/>
        </w:rPr>
      </w:pPr>
      <w:r>
        <w:t xml:space="preserve">__________________________________________________________________________________   </w:t>
      </w:r>
      <w:r>
        <w:tab/>
        <w:t>(</w:t>
      </w:r>
      <w:r>
        <w:rPr>
          <w:sz w:val="20"/>
          <w:szCs w:val="20"/>
        </w:rPr>
        <w:t>удостоверяющего личность, серия, номер, кем и когда выдан)</w:t>
      </w:r>
    </w:p>
    <w:p w:rsidR="00FF408F" w:rsidRDefault="00FF408F" w:rsidP="00C05B94">
      <w:pPr>
        <w:rPr>
          <w:b/>
          <w:bCs/>
        </w:rPr>
      </w:pPr>
      <w:r>
        <w:rPr>
          <w:b/>
          <w:bCs/>
        </w:rPr>
        <w:t>свидетель_________________________________________________________________________</w:t>
      </w:r>
    </w:p>
    <w:p w:rsidR="00FF408F" w:rsidRDefault="00FF408F" w:rsidP="00C05B94">
      <w:pPr>
        <w:rPr>
          <w:sz w:val="20"/>
          <w:szCs w:val="20"/>
        </w:rPr>
      </w:pPr>
      <w:r>
        <w:rPr>
          <w:sz w:val="20"/>
          <w:szCs w:val="20"/>
        </w:rPr>
        <w:t>(Ф.И.О., место работы, адрес места жительства, наименование документа,</w:t>
      </w:r>
    </w:p>
    <w:p w:rsidR="00FF408F" w:rsidRDefault="00FF408F" w:rsidP="00C05B94">
      <w:pPr>
        <w:rPr>
          <w:sz w:val="20"/>
          <w:szCs w:val="20"/>
        </w:rPr>
      </w:pPr>
      <w:r>
        <w:rPr>
          <w:sz w:val="20"/>
          <w:szCs w:val="20"/>
        </w:rPr>
        <w:t xml:space="preserve">__________________________________________________________________________________________________ </w:t>
      </w:r>
    </w:p>
    <w:p w:rsidR="00FF408F" w:rsidRDefault="00FF408F" w:rsidP="00C05B94">
      <w:pPr>
        <w:rPr>
          <w:sz w:val="20"/>
          <w:szCs w:val="20"/>
        </w:rPr>
      </w:pPr>
    </w:p>
    <w:p w:rsidR="00FF408F" w:rsidRDefault="00FF408F" w:rsidP="00C05B94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___________________________________________________________________________________________________</w:t>
      </w:r>
    </w:p>
    <w:p w:rsidR="00FF408F" w:rsidRDefault="00FF408F" w:rsidP="00C05B94">
      <w:pPr>
        <w:rPr>
          <w:sz w:val="20"/>
          <w:szCs w:val="20"/>
        </w:rPr>
      </w:pPr>
      <w:r>
        <w:rPr>
          <w:sz w:val="20"/>
          <w:szCs w:val="20"/>
        </w:rPr>
        <w:tab/>
        <w:t>удостоверяющего личность, серия, номер, номер, кем и когда выдан)</w:t>
      </w:r>
    </w:p>
    <w:p w:rsidR="00FF408F" w:rsidRDefault="00FF408F" w:rsidP="00C05B94">
      <w:pPr>
        <w:rPr>
          <w:sz w:val="20"/>
          <w:szCs w:val="20"/>
        </w:rPr>
      </w:pPr>
    </w:p>
    <w:p w:rsidR="00FF408F" w:rsidRDefault="00FF408F" w:rsidP="00C05B94">
      <w:pPr>
        <w:jc w:val="center"/>
        <w:rPr>
          <w:b/>
          <w:bCs/>
        </w:rPr>
      </w:pPr>
      <w:r>
        <w:rPr>
          <w:b/>
          <w:bCs/>
        </w:rPr>
        <w:t>УСТАНОВЛЕНО:</w:t>
      </w:r>
    </w:p>
    <w:p w:rsidR="00FF408F" w:rsidRDefault="00FF408F" w:rsidP="00C05B94">
      <w:pPr>
        <w:rPr>
          <w:b/>
          <w:bCs/>
        </w:rPr>
      </w:pPr>
      <w:r>
        <w:rPr>
          <w:b/>
          <w:bCs/>
        </w:rPr>
        <w:t>__________________________________________________________________________________</w:t>
      </w:r>
    </w:p>
    <w:p w:rsidR="00FF408F" w:rsidRDefault="00FF408F" w:rsidP="00C05B94">
      <w:pPr>
        <w:jc w:val="center"/>
        <w:rPr>
          <w:b/>
          <w:bCs/>
        </w:rPr>
      </w:pPr>
    </w:p>
    <w:p w:rsidR="00FF408F" w:rsidRDefault="00FF408F" w:rsidP="00C05B94">
      <w:pPr>
        <w:rPr>
          <w:sz w:val="20"/>
          <w:szCs w:val="20"/>
        </w:rPr>
      </w:pPr>
      <w:r>
        <w:tab/>
        <w:t>(</w:t>
      </w:r>
      <w:r>
        <w:rPr>
          <w:sz w:val="20"/>
          <w:szCs w:val="20"/>
        </w:rPr>
        <w:t>дата, время, место и обязательства совершения административного правонарушения)</w:t>
      </w:r>
    </w:p>
    <w:p w:rsidR="00FF408F" w:rsidRDefault="00FF408F" w:rsidP="00C05B94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____________________________________________________________________________________________________</w:t>
      </w:r>
    </w:p>
    <w:p w:rsidR="00FF408F" w:rsidRDefault="00FF408F" w:rsidP="00C05B94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</w:t>
      </w:r>
    </w:p>
    <w:p w:rsidR="00FF408F" w:rsidRDefault="00FF408F" w:rsidP="00C05B94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_____________________________________________________________________________________________________</w:t>
      </w:r>
    </w:p>
    <w:p w:rsidR="00FF408F" w:rsidRDefault="00FF408F" w:rsidP="00C05B94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</w:t>
      </w:r>
    </w:p>
    <w:p w:rsidR="00FF408F" w:rsidRDefault="00FF408F" w:rsidP="00C05B94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F408F" w:rsidRDefault="00FF408F" w:rsidP="00C05B94">
      <w:r>
        <w:rPr>
          <w:sz w:val="20"/>
          <w:szCs w:val="20"/>
        </w:rPr>
        <w:t>_________________________________________________________________________________</w:t>
      </w:r>
      <w:r>
        <w:t>т.е.совершил (а) административное правонарушение, предусмотренное_____________________</w:t>
      </w:r>
    </w:p>
    <w:p w:rsidR="00FF408F" w:rsidRDefault="00FF408F" w:rsidP="00C05B94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(часть и номер статьи</w:t>
      </w:r>
    </w:p>
    <w:p w:rsidR="00FF408F" w:rsidRDefault="00FF408F" w:rsidP="00C05B94">
      <w:r>
        <w:t>Закона Республики Мордовия от 15 июня 2015 г.№38-З «Об административной ответственности на территории Республики Мордовия».</w:t>
      </w:r>
    </w:p>
    <w:p w:rsidR="00FF408F" w:rsidRDefault="00FF408F" w:rsidP="00C05B94">
      <w:pPr>
        <w:rPr>
          <w:u w:val="single"/>
        </w:rPr>
      </w:pPr>
      <w:r>
        <w:t xml:space="preserve">Физическое лицо русским языком </w:t>
      </w:r>
      <w:r>
        <w:rPr>
          <w:u w:val="single"/>
        </w:rPr>
        <w:t xml:space="preserve">_______________________ </w:t>
      </w:r>
    </w:p>
    <w:p w:rsidR="00FF408F" w:rsidRPr="003763DF" w:rsidRDefault="00FF408F" w:rsidP="00C05B94">
      <w:pPr>
        <w:rPr>
          <w:u w:val="single"/>
        </w:rPr>
      </w:pPr>
      <w:r>
        <w:t xml:space="preserve">                                                             </w:t>
      </w:r>
      <w:r>
        <w:rPr>
          <w:sz w:val="20"/>
          <w:szCs w:val="20"/>
        </w:rPr>
        <w:t>(указать, владеет, не владеет)</w:t>
      </w:r>
    </w:p>
    <w:p w:rsidR="00FF408F" w:rsidRDefault="00FF408F" w:rsidP="00C05B94"/>
    <w:p w:rsidR="00FF408F" w:rsidRPr="007E367B" w:rsidRDefault="00FF408F" w:rsidP="00C05B94">
      <w:pPr>
        <w:rPr>
          <w:u w:val="single"/>
        </w:rPr>
      </w:pPr>
      <w:r>
        <w:t>в услугах переводчика</w:t>
      </w:r>
      <w:r>
        <w:rPr>
          <w:u w:val="single"/>
        </w:rPr>
        <w:t>___________________________</w:t>
      </w:r>
    </w:p>
    <w:p w:rsidR="00FF408F" w:rsidRDefault="00FF408F" w:rsidP="00C05B94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(указать нуждается, не нуждается)</w:t>
      </w:r>
    </w:p>
    <w:p w:rsidR="00FF408F" w:rsidRDefault="00FF408F" w:rsidP="00C05B94">
      <w:pPr>
        <w:rPr>
          <w:sz w:val="20"/>
          <w:szCs w:val="20"/>
        </w:rPr>
      </w:pPr>
    </w:p>
    <w:p w:rsidR="00FF408F" w:rsidRDefault="00FF408F" w:rsidP="00C05B94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__________________________________________________________________________________________________</w:t>
      </w:r>
    </w:p>
    <w:p w:rsidR="00FF408F" w:rsidRDefault="00FF408F" w:rsidP="00C05B94">
      <w:pPr>
        <w:rPr>
          <w:sz w:val="20"/>
          <w:szCs w:val="20"/>
        </w:rPr>
      </w:pPr>
      <w:r>
        <w:rPr>
          <w:sz w:val="20"/>
          <w:szCs w:val="20"/>
        </w:rPr>
        <w:tab/>
        <w:t>(ф.и.о., подпись лица, в отношении которого возбуждено дело об административном правонарушении)</w:t>
      </w:r>
    </w:p>
    <w:p w:rsidR="00FF408F" w:rsidRDefault="00FF408F" w:rsidP="00C05B94">
      <w:pPr>
        <w:jc w:val="both"/>
      </w:pPr>
      <w:r>
        <w:tab/>
        <w:t>Положения ст.ст. 25.1., 30.1 КоАП РФ, о праве знакомиться со всеми материалами дела, давать объяснения, представлять доказательства, заявлять ходатайства и отводы, пользоваться юридической помощью защитника, обжаловать постановление по делу, а также иные процессуальные права, предусмотренные КоАП РФ и ст.51 Конституции РФ, согласно которой никто не обязан свидетельствовать против себя самого, своего супруга или близких родственников разъяснены и понятны.</w:t>
      </w:r>
    </w:p>
    <w:p w:rsidR="00FF408F" w:rsidRDefault="00FF408F" w:rsidP="00C05B94"/>
    <w:p w:rsidR="00FF408F" w:rsidRDefault="00FF408F" w:rsidP="00C05B94">
      <w:pPr>
        <w:rPr>
          <w:sz w:val="20"/>
          <w:szCs w:val="20"/>
        </w:rPr>
      </w:pPr>
      <w:r>
        <w:t>__________________________________________________________________________________</w:t>
      </w:r>
      <w:r>
        <w:tab/>
      </w:r>
      <w:r>
        <w:rPr>
          <w:sz w:val="20"/>
          <w:szCs w:val="20"/>
        </w:rPr>
        <w:t>(ф.и.о., подпись лица в отношении которого возбуждено дело об административном правонарушении)</w:t>
      </w:r>
    </w:p>
    <w:p w:rsidR="00FF408F" w:rsidRDefault="00FF408F" w:rsidP="00C05B94">
      <w:pPr>
        <w:rPr>
          <w:sz w:val="20"/>
          <w:szCs w:val="20"/>
        </w:rPr>
      </w:pPr>
    </w:p>
    <w:p w:rsidR="00FF408F" w:rsidRDefault="00FF408F" w:rsidP="00C05B94">
      <w:pPr>
        <w:jc w:val="center"/>
        <w:rPr>
          <w:b/>
          <w:bCs/>
        </w:rPr>
      </w:pPr>
    </w:p>
    <w:p w:rsidR="00FF408F" w:rsidRDefault="00FF408F" w:rsidP="00C05B94">
      <w:pPr>
        <w:jc w:val="center"/>
        <w:rPr>
          <w:b/>
          <w:bCs/>
        </w:rPr>
      </w:pPr>
      <w:r>
        <w:rPr>
          <w:b/>
          <w:bCs/>
        </w:rPr>
        <w:t>ОБЪЯСНЕНИЯ НАРУШИТЕЛЯ:</w:t>
      </w:r>
    </w:p>
    <w:p w:rsidR="00FF408F" w:rsidRDefault="00FF408F" w:rsidP="00C05B94">
      <w:pPr>
        <w:jc w:val="center"/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:rsidR="00FF408F" w:rsidRDefault="00FF408F" w:rsidP="00C05B94">
      <w:pPr>
        <w:rPr>
          <w:b/>
          <w:bCs/>
        </w:rPr>
      </w:pPr>
      <w:r>
        <w:rPr>
          <w:b/>
          <w:bCs/>
        </w:rPr>
        <w:t>_____________________________________________________________________________________</w:t>
      </w:r>
    </w:p>
    <w:p w:rsidR="00FF408F" w:rsidRDefault="00FF408F" w:rsidP="00C05B94">
      <w:pPr>
        <w:rPr>
          <w:b/>
          <w:bCs/>
        </w:rPr>
      </w:pPr>
      <w:r>
        <w:rPr>
          <w:b/>
          <w:bCs/>
        </w:rPr>
        <w:t>_____________________________________________________________________________________</w:t>
      </w:r>
    </w:p>
    <w:p w:rsidR="00FF408F" w:rsidRDefault="00FF408F" w:rsidP="00C05B94">
      <w:pPr>
        <w:rPr>
          <w:b/>
          <w:bCs/>
        </w:rPr>
      </w:pPr>
      <w:r>
        <w:rPr>
          <w:b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F408F" w:rsidRDefault="00FF408F" w:rsidP="00C05B94">
      <w:pPr>
        <w:jc w:val="right"/>
        <w:rPr>
          <w:b/>
          <w:bCs/>
        </w:rPr>
      </w:pPr>
    </w:p>
    <w:p w:rsidR="00FF408F" w:rsidRDefault="00FF408F" w:rsidP="00C05B94">
      <w:pPr>
        <w:jc w:val="both"/>
      </w:pPr>
      <w:r>
        <w:rPr>
          <w:sz w:val="20"/>
          <w:szCs w:val="20"/>
        </w:rPr>
        <w:t>(ф.и.о., подпись, дата)</w:t>
      </w:r>
    </w:p>
    <w:p w:rsidR="00FF408F" w:rsidRDefault="00FF408F" w:rsidP="00C05B94">
      <w:r>
        <w:t>К протоколу прилагается:_______________________________________________________________________________________________________________________________________________________________</w:t>
      </w:r>
    </w:p>
    <w:p w:rsidR="00FF408F" w:rsidRDefault="00FF408F" w:rsidP="00C05B94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(перечень прилагаемых к протоколу документов)</w:t>
      </w:r>
    </w:p>
    <w:p w:rsidR="00FF408F" w:rsidRDefault="00FF408F" w:rsidP="00C05B94">
      <w:r>
        <w:t>Свидетелю_______________________________ разъяснены права, предусмотренные ст.25.6 КоАП РФ________________________________.</w:t>
      </w:r>
    </w:p>
    <w:p w:rsidR="00FF408F" w:rsidRDefault="00FF408F" w:rsidP="00C05B94">
      <w:r>
        <w:rPr>
          <w:sz w:val="20"/>
          <w:szCs w:val="20"/>
        </w:rPr>
        <w:t xml:space="preserve">                         (подпись)</w:t>
      </w:r>
    </w:p>
    <w:p w:rsidR="00FF408F" w:rsidRDefault="00FF408F" w:rsidP="00C05B94">
      <w:r w:rsidRPr="002E3F6A">
        <w:t>Свидетелю</w:t>
      </w:r>
      <w:r>
        <w:t xml:space="preserve">_______________________________ разъяснены права, предусмотренные ст.25.6 КоАП </w:t>
      </w:r>
    </w:p>
    <w:p w:rsidR="00FF408F" w:rsidRDefault="00FF408F" w:rsidP="00C05B94">
      <w:r>
        <w:t>РФ_______________________________.</w:t>
      </w:r>
    </w:p>
    <w:p w:rsidR="00FF408F" w:rsidRDefault="00FF408F" w:rsidP="00C05B94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(подпись)</w:t>
      </w:r>
    </w:p>
    <w:p w:rsidR="00FF408F" w:rsidRDefault="00FF408F" w:rsidP="00C05B94">
      <w:r>
        <w:t>Подпись лица, составившего протокол: ________________________________________________.</w:t>
      </w:r>
    </w:p>
    <w:p w:rsidR="00FF408F" w:rsidRDefault="00FF408F" w:rsidP="00C05B94"/>
    <w:p w:rsidR="00FF408F" w:rsidRDefault="00FF408F" w:rsidP="00C05B94">
      <w:r>
        <w:t>С протоколом ознакомлен: __________________________________________________________.</w:t>
      </w:r>
    </w:p>
    <w:p w:rsidR="00FF408F" w:rsidRDefault="00FF408F" w:rsidP="00C05B94">
      <w:r>
        <w:rPr>
          <w:sz w:val="20"/>
          <w:szCs w:val="20"/>
        </w:rPr>
        <w:t xml:space="preserve">                                                                                                       (ф.и.о., подпись правонарушителя)</w:t>
      </w:r>
    </w:p>
    <w:p w:rsidR="00FF408F" w:rsidRDefault="00FF408F" w:rsidP="00C05B94">
      <w:r>
        <w:t>Копию протокола получил:__________________________________________________________.</w:t>
      </w:r>
    </w:p>
    <w:p w:rsidR="00FF408F" w:rsidRDefault="00FF408F" w:rsidP="00C05B94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(ф.и.о., подпись правонарушителя, потерпевшего)</w:t>
      </w:r>
    </w:p>
    <w:p w:rsidR="00FF408F" w:rsidRDefault="00FF408F" w:rsidP="00C05B94">
      <w:r>
        <w:t>Лицо, в отношении которого составлен протокол, уведомлено о месте и времени его рассмотре-ния_______________________________________________________________________________</w:t>
      </w:r>
    </w:p>
    <w:p w:rsidR="00FF408F" w:rsidRDefault="00FF408F" w:rsidP="00C05B94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(указать время, дату и место рассмотрения дела об административном правонарушении)</w:t>
      </w:r>
    </w:p>
    <w:p w:rsidR="00FF408F" w:rsidRDefault="00FF408F" w:rsidP="00C05B94">
      <w:pPr>
        <w:rPr>
          <w:sz w:val="20"/>
          <w:szCs w:val="20"/>
        </w:rPr>
      </w:pPr>
    </w:p>
    <w:p w:rsidR="00FF408F" w:rsidRDefault="00FF408F" w:rsidP="00C05B94">
      <w:pPr>
        <w:jc w:val="right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</w:t>
      </w:r>
    </w:p>
    <w:p w:rsidR="00FF408F" w:rsidRPr="00C05B94" w:rsidRDefault="00FF408F" w:rsidP="00C05B94">
      <w:pPr>
        <w:jc w:val="right"/>
        <w:rPr>
          <w:sz w:val="20"/>
          <w:szCs w:val="20"/>
        </w:rPr>
      </w:pPr>
      <w:r>
        <w:rPr>
          <w:sz w:val="20"/>
          <w:szCs w:val="20"/>
        </w:rPr>
        <w:t>(подпись лица, в отношении которого составлен протокол)</w:t>
      </w:r>
    </w:p>
    <w:sectPr w:rsidR="00FF408F" w:rsidRPr="00C05B94" w:rsidSect="001438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6067D0"/>
    <w:multiLevelType w:val="hybridMultilevel"/>
    <w:tmpl w:val="0F8E3C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C46537"/>
    <w:multiLevelType w:val="hybridMultilevel"/>
    <w:tmpl w:val="6C6CD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7BFA"/>
    <w:rsid w:val="000442CF"/>
    <w:rsid w:val="001042F6"/>
    <w:rsid w:val="00143898"/>
    <w:rsid w:val="00184D07"/>
    <w:rsid w:val="0020099B"/>
    <w:rsid w:val="00231AE7"/>
    <w:rsid w:val="002E3F6A"/>
    <w:rsid w:val="0030443E"/>
    <w:rsid w:val="003763DF"/>
    <w:rsid w:val="003E6613"/>
    <w:rsid w:val="005511B0"/>
    <w:rsid w:val="00570FD9"/>
    <w:rsid w:val="005A5264"/>
    <w:rsid w:val="005C75B3"/>
    <w:rsid w:val="005E77B4"/>
    <w:rsid w:val="00623868"/>
    <w:rsid w:val="00677E91"/>
    <w:rsid w:val="006A13D7"/>
    <w:rsid w:val="006D7BFA"/>
    <w:rsid w:val="007E367B"/>
    <w:rsid w:val="0080631B"/>
    <w:rsid w:val="00923887"/>
    <w:rsid w:val="00A334BC"/>
    <w:rsid w:val="00B02790"/>
    <w:rsid w:val="00B27F1F"/>
    <w:rsid w:val="00BA0F60"/>
    <w:rsid w:val="00BF0530"/>
    <w:rsid w:val="00C05B94"/>
    <w:rsid w:val="00C42E0D"/>
    <w:rsid w:val="00CD6B24"/>
    <w:rsid w:val="00CF2251"/>
    <w:rsid w:val="00DA1B06"/>
    <w:rsid w:val="00E2056F"/>
    <w:rsid w:val="00EB6BAB"/>
    <w:rsid w:val="00EE6603"/>
    <w:rsid w:val="00FF40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3898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27F1F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5</Pages>
  <Words>1362</Words>
  <Characters>7764</Characters>
  <Application>Microsoft Office Outlook</Application>
  <DocSecurity>0</DocSecurity>
  <Lines>0</Lines>
  <Paragraphs>0</Paragraphs>
  <ScaleCrop>false</ScaleCrop>
  <Company>адм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НИКОЛЬСКОГО СЕЛЬСКОГО ПОСЕЛЕНИЯ</dc:title>
  <dc:subject/>
  <dc:creator>Позднякова</dc:creator>
  <cp:keywords/>
  <dc:description/>
  <cp:lastModifiedBy>1</cp:lastModifiedBy>
  <cp:revision>5</cp:revision>
  <cp:lastPrinted>2015-07-10T05:50:00Z</cp:lastPrinted>
  <dcterms:created xsi:type="dcterms:W3CDTF">2015-07-15T06:21:00Z</dcterms:created>
  <dcterms:modified xsi:type="dcterms:W3CDTF">2015-07-15T12:26:00Z</dcterms:modified>
</cp:coreProperties>
</file>