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5" w:rsidRDefault="009C1715" w:rsidP="0016250A">
      <w:pPr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 xml:space="preserve">СОВЕТ ДЕПУТАТОВ  </w:t>
      </w:r>
    </w:p>
    <w:p w:rsidR="009C1715" w:rsidRDefault="009C1715" w:rsidP="0016250A">
      <w:pPr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 xml:space="preserve">ЖУКОВСКОГО СЕЛЬСКОГО  ПОСЕЛЕНИЯ </w:t>
      </w:r>
    </w:p>
    <w:p w:rsidR="009C1715" w:rsidRDefault="009C1715" w:rsidP="0016250A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  <w:r w:rsidRPr="00E53F5F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</w:t>
      </w:r>
    </w:p>
    <w:p w:rsidR="009C1715" w:rsidRPr="00E53F5F" w:rsidRDefault="009C1715" w:rsidP="0016250A">
      <w:pPr>
        <w:spacing w:before="100" w:beforeAutospacing="1" w:after="100" w:afterAutospacing="1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9C1715" w:rsidRPr="00E53F5F" w:rsidRDefault="009C1715" w:rsidP="0016250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</w:rPr>
        <w:t>__________________СЕССИЯ</w:t>
      </w:r>
    </w:p>
    <w:p w:rsidR="009C1715" w:rsidRPr="0016250A" w:rsidRDefault="009C1715" w:rsidP="0016250A">
      <w:pPr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16250A">
        <w:rPr>
          <w:rFonts w:ascii="Times New Roman" w:hAnsi="Times New Roman"/>
          <w:b/>
          <w:bCs/>
          <w:sz w:val="28"/>
          <w:szCs w:val="28"/>
        </w:rPr>
        <w:t xml:space="preserve"> (пятого созыва)</w:t>
      </w:r>
    </w:p>
    <w:p w:rsidR="009C1715" w:rsidRPr="0016250A" w:rsidRDefault="009C1715" w:rsidP="0016250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9C1715" w:rsidRPr="0016250A" w:rsidRDefault="009C1715" w:rsidP="0016250A">
      <w:pPr>
        <w:rPr>
          <w:rFonts w:ascii="Times New Roman" w:hAnsi="Times New Roman"/>
          <w:sz w:val="28"/>
          <w:szCs w:val="28"/>
        </w:rPr>
      </w:pPr>
      <w:r w:rsidRPr="0016250A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16250A">
        <w:rPr>
          <w:rFonts w:ascii="Times New Roman" w:hAnsi="Times New Roman"/>
          <w:sz w:val="28"/>
          <w:szCs w:val="28"/>
        </w:rPr>
        <w:t xml:space="preserve"> .. 2015г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16250A">
        <w:rPr>
          <w:rFonts w:ascii="Times New Roman" w:hAnsi="Times New Roman"/>
          <w:sz w:val="28"/>
          <w:szCs w:val="28"/>
        </w:rPr>
        <w:t xml:space="preserve">с. Жуково                   № </w:t>
      </w:r>
    </w:p>
    <w:p w:rsidR="009C1715" w:rsidRPr="00E53F5F" w:rsidRDefault="009C1715" w:rsidP="00E53F5F">
      <w:pPr>
        <w:jc w:val="center"/>
        <w:rPr>
          <w:rFonts w:ascii="Times New Roman" w:hAnsi="Times New Roman"/>
          <w:b/>
          <w:sz w:val="28"/>
          <w:szCs w:val="28"/>
        </w:rPr>
      </w:pPr>
      <w:r w:rsidRPr="00E53F5F">
        <w:rPr>
          <w:rFonts w:ascii="Times New Roman" w:hAnsi="Times New Roman"/>
          <w:b/>
          <w:sz w:val="28"/>
          <w:szCs w:val="28"/>
        </w:rPr>
        <w:t xml:space="preserve">О внесении изменений и дополнений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Совета депутатов </w:t>
      </w:r>
      <w:r w:rsidRPr="00E53F5F">
        <w:rPr>
          <w:rFonts w:ascii="Times New Roman" w:hAnsi="Times New Roman"/>
          <w:b/>
          <w:sz w:val="28"/>
          <w:szCs w:val="28"/>
        </w:rPr>
        <w:t>Жуковского сельского поселения №11 от 19.08.2013 г  «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/>
          <w:b/>
          <w:sz w:val="28"/>
          <w:szCs w:val="28"/>
        </w:rPr>
        <w:t>».</w:t>
      </w:r>
    </w:p>
    <w:p w:rsidR="009C1715" w:rsidRPr="00E53F5F" w:rsidRDefault="009C1715" w:rsidP="00124694">
      <w:pPr>
        <w:pStyle w:val="Heading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</w:t>
      </w:r>
      <w:bookmarkStart w:id="0" w:name="_GoBack"/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пции", Совет депутатов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Торбеевского муниципального района Республики Мордовия</w:t>
      </w:r>
    </w:p>
    <w:p w:rsidR="009C1715" w:rsidRPr="00F170B5" w:rsidRDefault="009C1715" w:rsidP="00F170B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C1715" w:rsidRPr="00F170B5" w:rsidRDefault="009C1715" w:rsidP="00F170B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70B5">
        <w:rPr>
          <w:rFonts w:ascii="Times New Roman" w:hAnsi="Times New Roman"/>
          <w:sz w:val="28"/>
          <w:szCs w:val="28"/>
        </w:rPr>
        <w:t>РЕШИЛ:</w:t>
      </w:r>
    </w:p>
    <w:p w:rsidR="009C1715" w:rsidRPr="00E53F5F" w:rsidRDefault="009C1715" w:rsidP="00124694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</w:t>
      </w:r>
      <w:bookmarkStart w:id="1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1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Жуковского сельского поселения Торбеевского муниципального района Республики Мордовия от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19.08.2013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11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», следующие изменения:</w:t>
      </w:r>
    </w:p>
    <w:bookmarkStart w:id="2" w:name="sub_21"/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fldChar w:fldCharType="begin"/>
      </w:r>
      <w:r w:rsidRPr="00E53F5F">
        <w:rPr>
          <w:rFonts w:ascii="Times New Roman" w:hAnsi="Times New Roman"/>
          <w:sz w:val="28"/>
          <w:szCs w:val="28"/>
        </w:rPr>
        <w:instrText>HYPERLINK "garantF1://70308644.1024"</w:instrText>
      </w:r>
      <w:r w:rsidRPr="00E53F5F">
        <w:rPr>
          <w:rFonts w:ascii="Times New Roman" w:hAnsi="Times New Roman"/>
          <w:sz w:val="28"/>
          <w:szCs w:val="28"/>
        </w:rPr>
      </w:r>
      <w:r w:rsidRPr="00E53F5F">
        <w:rPr>
          <w:rFonts w:ascii="Times New Roman" w:hAnsi="Times New Roman"/>
          <w:sz w:val="28"/>
          <w:szCs w:val="28"/>
        </w:rPr>
        <w:fldChar w:fldCharType="separate"/>
      </w:r>
      <w:r w:rsidRPr="00E53F5F">
        <w:rPr>
          <w:rFonts w:ascii="Times New Roman" w:hAnsi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/>
          <w:sz w:val="28"/>
          <w:szCs w:val="28"/>
        </w:rPr>
        <w:fldChar w:fldCharType="end"/>
      </w:r>
      <w:r w:rsidRPr="00E53F5F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24"/>
      <w:bookmarkEnd w:id="2"/>
      <w:r w:rsidRPr="00E53F5F">
        <w:rPr>
          <w:rFonts w:ascii="Times New Roman" w:hAnsi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периоду.".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E53F5F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Глава Жуковского</w:t>
      </w:r>
    </w:p>
    <w:p w:rsidR="009C1715" w:rsidRPr="00F84958" w:rsidRDefault="009C1715" w:rsidP="00E53F5F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сельского поселения                                                                      Н.Н. Кочеткова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3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1A42FF">
      <w:head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715" w:rsidRDefault="009C1715" w:rsidP="00D602AE">
      <w:pPr>
        <w:spacing w:after="0" w:line="240" w:lineRule="auto"/>
      </w:pPr>
      <w:r>
        <w:separator/>
      </w:r>
    </w:p>
  </w:endnote>
  <w:endnote w:type="continuationSeparator" w:id="0">
    <w:p w:rsidR="009C1715" w:rsidRDefault="009C1715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715" w:rsidRDefault="009C1715" w:rsidP="00D602AE">
      <w:pPr>
        <w:spacing w:after="0" w:line="240" w:lineRule="auto"/>
      </w:pPr>
      <w:r>
        <w:separator/>
      </w:r>
    </w:p>
  </w:footnote>
  <w:footnote w:type="continuationSeparator" w:id="0">
    <w:p w:rsidR="009C1715" w:rsidRDefault="009C1715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15" w:rsidRPr="00E0735E" w:rsidRDefault="009C1715" w:rsidP="00F170B5">
    <w:pPr>
      <w:pStyle w:val="Header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5B"/>
    <w:rsid w:val="00063840"/>
    <w:rsid w:val="000F055B"/>
    <w:rsid w:val="00101AE1"/>
    <w:rsid w:val="00124694"/>
    <w:rsid w:val="001475A4"/>
    <w:rsid w:val="0016250A"/>
    <w:rsid w:val="001A42FF"/>
    <w:rsid w:val="001A55E1"/>
    <w:rsid w:val="001C2FED"/>
    <w:rsid w:val="00251878"/>
    <w:rsid w:val="002B564C"/>
    <w:rsid w:val="002D2168"/>
    <w:rsid w:val="00305529"/>
    <w:rsid w:val="003F697D"/>
    <w:rsid w:val="0053057D"/>
    <w:rsid w:val="005C7B85"/>
    <w:rsid w:val="005E6E18"/>
    <w:rsid w:val="00680A09"/>
    <w:rsid w:val="00720E86"/>
    <w:rsid w:val="00753FD3"/>
    <w:rsid w:val="00823604"/>
    <w:rsid w:val="008A40F6"/>
    <w:rsid w:val="008A4145"/>
    <w:rsid w:val="008D0C57"/>
    <w:rsid w:val="00902334"/>
    <w:rsid w:val="00973EF4"/>
    <w:rsid w:val="009C1715"/>
    <w:rsid w:val="00AC3C7B"/>
    <w:rsid w:val="00B31B81"/>
    <w:rsid w:val="00C07B45"/>
    <w:rsid w:val="00CC06E2"/>
    <w:rsid w:val="00CC72F7"/>
    <w:rsid w:val="00CF2D5B"/>
    <w:rsid w:val="00D602AE"/>
    <w:rsid w:val="00D75CB3"/>
    <w:rsid w:val="00DB5793"/>
    <w:rsid w:val="00E0735E"/>
    <w:rsid w:val="00E31921"/>
    <w:rsid w:val="00E33A38"/>
    <w:rsid w:val="00E52406"/>
    <w:rsid w:val="00E53F5F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0F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Normal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3F697D"/>
    <w:rPr>
      <w:rFonts w:cs="Times New Roman"/>
    </w:rPr>
  </w:style>
  <w:style w:type="paragraph" w:styleId="NormalWeb">
    <w:name w:val="Normal (Web)"/>
    <w:basedOn w:val="Normal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2A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02A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F170B5"/>
    <w:rPr>
      <w:rFonts w:cs="Times New Roman"/>
      <w:color w:val="106BBE"/>
    </w:rPr>
  </w:style>
  <w:style w:type="paragraph" w:customStyle="1" w:styleId="a0">
    <w:name w:val="Заголовок"/>
    <w:basedOn w:val="Normal"/>
    <w:next w:val="BodyText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F170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Нормальный (таблица)"/>
    <w:basedOn w:val="Normal"/>
    <w:next w:val="Normal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2">
    <w:name w:val="Прижатый влево"/>
    <w:basedOn w:val="Normal"/>
    <w:next w:val="Normal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215</TotalTime>
  <Pages>2</Pages>
  <Words>395</Words>
  <Characters>2257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12</cp:revision>
  <cp:lastPrinted>2015-12-22T11:44:00Z</cp:lastPrinted>
  <dcterms:created xsi:type="dcterms:W3CDTF">2015-10-06T12:58:00Z</dcterms:created>
  <dcterms:modified xsi:type="dcterms:W3CDTF">2015-12-28T08:21:00Z</dcterms:modified>
</cp:coreProperties>
</file>