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E96" w:rsidRDefault="00931E96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1E96" w:rsidRPr="00D5291B" w:rsidRDefault="00931E96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 xml:space="preserve">СОВЕТ  ДЕПУТАТОВ ВИНДРЕЙСКОГО СЕЛЬСКОГО ПОСЕЛЕНИЯ ТОРБЕЕВСКОГО    МУНИЦИПАЛЬНОГО РАЙОНА </w:t>
      </w:r>
    </w:p>
    <w:p w:rsidR="00931E96" w:rsidRPr="00D5291B" w:rsidRDefault="00931E96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931E96" w:rsidRPr="00D5291B" w:rsidRDefault="00931E96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 xml:space="preserve"> Сороковая сессия</w:t>
      </w:r>
    </w:p>
    <w:p w:rsidR="00931E96" w:rsidRPr="00D5291B" w:rsidRDefault="00931E96" w:rsidP="00D529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91B">
        <w:rPr>
          <w:rFonts w:ascii="Times New Roman" w:hAnsi="Times New Roman" w:cs="Times New Roman"/>
          <w:b/>
          <w:bCs/>
          <w:sz w:val="28"/>
          <w:szCs w:val="28"/>
        </w:rPr>
        <w:t>(пятого созыва)</w:t>
      </w:r>
    </w:p>
    <w:p w:rsidR="00931E96" w:rsidRDefault="00931E96" w:rsidP="00D5291B">
      <w:pPr>
        <w:rPr>
          <w:color w:val="333333"/>
          <w:sz w:val="28"/>
          <w:szCs w:val="28"/>
          <w:lang w:eastAsia="ar-SA"/>
        </w:rPr>
      </w:pPr>
      <w:r w:rsidRPr="00D5291B">
        <w:rPr>
          <w:rFonts w:ascii="Times New Roman" w:hAnsi="Times New Roman" w:cs="Times New Roman"/>
          <w:color w:val="333333"/>
          <w:sz w:val="28"/>
          <w:szCs w:val="28"/>
          <w:lang w:eastAsia="ar-SA"/>
        </w:rPr>
        <w:t>«28</w:t>
      </w:r>
      <w:r w:rsidRPr="00D5291B">
        <w:rPr>
          <w:rFonts w:ascii="Times New Roman" w:hAnsi="Times New Roman" w:cs="Times New Roman"/>
          <w:sz w:val="28"/>
          <w:szCs w:val="28"/>
        </w:rPr>
        <w:t xml:space="preserve">» декабря 2015 г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5291B">
        <w:rPr>
          <w:rFonts w:ascii="Times New Roman" w:hAnsi="Times New Roman" w:cs="Times New Roman"/>
          <w:sz w:val="28"/>
          <w:szCs w:val="28"/>
        </w:rPr>
        <w:t>с.Виндрей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36</w:t>
      </w:r>
      <w:r w:rsidRPr="00D529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931E96" w:rsidRDefault="00931E96" w:rsidP="00D5291B">
      <w:pPr>
        <w:pStyle w:val="1"/>
        <w:shd w:val="clear" w:color="auto" w:fill="auto"/>
        <w:spacing w:after="0" w:line="276" w:lineRule="auto"/>
        <w:rPr>
          <w:color w:val="000000"/>
          <w:sz w:val="28"/>
          <w:szCs w:val="28"/>
          <w:lang w:eastAsia="ru-RU"/>
        </w:rPr>
      </w:pPr>
    </w:p>
    <w:p w:rsidR="00931E96" w:rsidRDefault="00931E96" w:rsidP="0069765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pacing w:val="-1"/>
          <w:sz w:val="28"/>
          <w:szCs w:val="28"/>
        </w:rPr>
        <w:t xml:space="preserve">О внесении изменений в решение Совета депутатов Торбеевского муниципального района Республики Мордовия от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20.08.2013 </w:t>
      </w:r>
      <w:r w:rsidRPr="00F170B5">
        <w:rPr>
          <w:rFonts w:ascii="Times New Roman" w:hAnsi="Times New Roman" w:cs="Times New Roman"/>
          <w:spacing w:val="-1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pacing w:val="-1"/>
          <w:sz w:val="28"/>
          <w:szCs w:val="28"/>
        </w:rPr>
        <w:t>13</w:t>
      </w:r>
      <w:r w:rsidRPr="00F170B5">
        <w:rPr>
          <w:rFonts w:ascii="Times New Roman" w:hAnsi="Times New Roman" w:cs="Times New Roman"/>
          <w:spacing w:val="-1"/>
          <w:sz w:val="28"/>
          <w:szCs w:val="28"/>
        </w:rPr>
        <w:t xml:space="preserve"> «</w:t>
      </w:r>
      <w:r w:rsidRPr="001475A4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475A4">
        <w:rPr>
          <w:rFonts w:ascii="Times New Roman" w:hAnsi="Times New Roman" w:cs="Times New Roman"/>
          <w:sz w:val="28"/>
          <w:szCs w:val="28"/>
        </w:rPr>
        <w:t xml:space="preserve">орядка размещения сведений о доходах, </w:t>
      </w:r>
      <w:r>
        <w:rPr>
          <w:rFonts w:ascii="Times New Roman" w:hAnsi="Times New Roman" w:cs="Times New Roman"/>
          <w:sz w:val="28"/>
          <w:szCs w:val="28"/>
        </w:rPr>
        <w:t xml:space="preserve">расходах, </w:t>
      </w:r>
      <w:r w:rsidRPr="001475A4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1475A4">
        <w:rPr>
          <w:rFonts w:ascii="Times New Roman" w:hAnsi="Times New Roman" w:cs="Times New Roman"/>
          <w:sz w:val="28"/>
          <w:szCs w:val="28"/>
        </w:rPr>
        <w:t>Торбеевского муниципального района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31E96" w:rsidRPr="001475A4" w:rsidRDefault="00931E96" w:rsidP="00697654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931E96" w:rsidRPr="00124694" w:rsidRDefault="00931E96" w:rsidP="00697654">
      <w:pPr>
        <w:pStyle w:val="Heading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Федеральным законом от 25 декабря 2008 г. № 273-ФЗ «О противодействии коррупции», Указом Президента РФ от 8 июля 2013 г. N 613 "Вопросы противодействия коррупции", Указ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ом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Президента РФ от 15 июля 2015 г. N 364"О мерах по совершенствованию организации деятельности в области противодействия коррупции"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697654">
        <w:rPr>
          <w:rFonts w:ascii="Times New Roman" w:hAnsi="Times New Roman" w:cs="Times New Roman"/>
          <w:b w:val="0"/>
          <w:bCs w:val="0"/>
          <w:sz w:val="28"/>
          <w:szCs w:val="28"/>
        </w:rPr>
        <w:t>Виндрейского сельского поселения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Торбеевского муниципального района Республики Мордовия</w:t>
      </w:r>
    </w:p>
    <w:p w:rsidR="00931E96" w:rsidRPr="00F170B5" w:rsidRDefault="00931E96" w:rsidP="006976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1E96" w:rsidRPr="00F170B5" w:rsidRDefault="00931E96" w:rsidP="006976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931E96" w:rsidRPr="00F170B5" w:rsidRDefault="00931E96" w:rsidP="00697654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Pr="00F17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Внести в </w:t>
      </w:r>
      <w:bookmarkStart w:id="0" w:name="sub_1000"/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Порядок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bookmarkEnd w:id="0"/>
      <w:r w:rsidRPr="00F170B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утвержденный 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 xml:space="preserve">решением Совета депутатов </w:t>
      </w:r>
      <w:r w:rsidRPr="00697654">
        <w:rPr>
          <w:rFonts w:ascii="Times New Roman" w:hAnsi="Times New Roman" w:cs="Times New Roman"/>
          <w:b w:val="0"/>
          <w:bCs w:val="0"/>
          <w:sz w:val="28"/>
          <w:szCs w:val="28"/>
        </w:rPr>
        <w:t>Виндрейского сельского поселения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 xml:space="preserve">Торбеевского муниципального района Республики Мордовия от </w:t>
      </w:r>
      <w:r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20.08.2013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>13</w:t>
      </w:r>
      <w:r w:rsidRPr="00124694">
        <w:rPr>
          <w:rFonts w:ascii="Times New Roman" w:hAnsi="Times New Roman" w:cs="Times New Roman"/>
          <w:b w:val="0"/>
          <w:bCs w:val="0"/>
          <w:spacing w:val="-1"/>
          <w:sz w:val="28"/>
          <w:szCs w:val="28"/>
        </w:rPr>
        <w:t xml:space="preserve"> «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порядка размещения сведений о доходах, расходах, об имуществе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 w:rsidRPr="00697654">
        <w:rPr>
          <w:rFonts w:ascii="Times New Roman" w:hAnsi="Times New Roman" w:cs="Times New Roman"/>
          <w:b w:val="0"/>
          <w:bCs w:val="0"/>
          <w:sz w:val="28"/>
          <w:szCs w:val="28"/>
        </w:rPr>
        <w:t>Виндрейского сельского поселения</w:t>
      </w:r>
      <w:r w:rsidRPr="0012469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Торбеевского муниципального района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опубликования»</w:t>
      </w:r>
      <w:r w:rsidRPr="00F170B5">
        <w:rPr>
          <w:rFonts w:ascii="Times New Roman" w:hAnsi="Times New Roman" w:cs="Times New Roman"/>
          <w:b w:val="0"/>
          <w:bCs w:val="0"/>
          <w:sz w:val="28"/>
          <w:szCs w:val="28"/>
        </w:rPr>
        <w:t>, следующие изменения:</w:t>
      </w:r>
    </w:p>
    <w:bookmarkStart w:id="1" w:name="sub_21"/>
    <w:p w:rsidR="00931E96" w:rsidRPr="00F170B5" w:rsidRDefault="00931E96" w:rsidP="00697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fldChar w:fldCharType="begin"/>
      </w:r>
      <w:r w:rsidRPr="00F170B5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AE4F93">
        <w:rPr>
          <w:rFonts w:ascii="Times New Roman" w:hAnsi="Times New Roman" w:cs="Times New Roman"/>
          <w:sz w:val="28"/>
          <w:szCs w:val="28"/>
        </w:rPr>
      </w:r>
      <w:r w:rsidRPr="00F170B5">
        <w:rPr>
          <w:rFonts w:ascii="Times New Roman" w:hAnsi="Times New Roman" w:cs="Times New Roman"/>
          <w:sz w:val="28"/>
          <w:szCs w:val="28"/>
        </w:rPr>
        <w:fldChar w:fldCharType="separate"/>
      </w:r>
      <w:r w:rsidRPr="00902334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F170B5">
        <w:rPr>
          <w:rFonts w:ascii="Times New Roman" w:hAnsi="Times New Roman" w:cs="Times New Roman"/>
          <w:sz w:val="28"/>
          <w:szCs w:val="28"/>
        </w:rPr>
        <w:fldChar w:fldCharType="end"/>
      </w:r>
      <w:r w:rsidRPr="00F170B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bookmarkEnd w:id="1"/>
    <w:p w:rsidR="00931E96" w:rsidRDefault="00931E96" w:rsidP="00697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</w:p>
    <w:p w:rsidR="00931E96" w:rsidRDefault="00931E96" w:rsidP="00697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931E96" w:rsidRDefault="00931E96" w:rsidP="006976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1E96" w:rsidRPr="008D5F1A" w:rsidRDefault="00931E96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1E96" w:rsidRDefault="00931E96" w:rsidP="00D52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5291B">
        <w:rPr>
          <w:rFonts w:ascii="Times New Roman" w:hAnsi="Times New Roman" w:cs="Times New Roman"/>
          <w:sz w:val="28"/>
          <w:szCs w:val="28"/>
        </w:rPr>
        <w:t xml:space="preserve">ам.Главы Виндрейского </w:t>
      </w:r>
    </w:p>
    <w:p w:rsidR="00931E96" w:rsidRPr="00D5291B" w:rsidRDefault="00931E96" w:rsidP="00D529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5291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291B">
        <w:rPr>
          <w:rFonts w:ascii="Times New Roman" w:hAnsi="Times New Roman" w:cs="Times New Roman"/>
          <w:sz w:val="28"/>
          <w:szCs w:val="28"/>
        </w:rPr>
        <w:t xml:space="preserve">по работе в Совете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Е.П. Соколова</w:t>
      </w:r>
      <w:r w:rsidRPr="00D529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931E96" w:rsidRPr="008D5F1A" w:rsidRDefault="00931E96" w:rsidP="008D5F1A">
      <w:pPr>
        <w:rPr>
          <w:rFonts w:ascii="Times New Roman" w:hAnsi="Times New Roman" w:cs="Times New Roman"/>
          <w:sz w:val="28"/>
          <w:szCs w:val="28"/>
        </w:rPr>
      </w:pPr>
    </w:p>
    <w:p w:rsidR="00931E96" w:rsidRDefault="00931E96">
      <w:pPr>
        <w:rPr>
          <w:sz w:val="28"/>
          <w:szCs w:val="28"/>
        </w:rPr>
      </w:pPr>
    </w:p>
    <w:p w:rsidR="00931E96" w:rsidRDefault="00931E96">
      <w:pPr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</w:pPr>
      <w:bookmarkStart w:id="2" w:name="_GoBack"/>
      <w:bookmarkEnd w:id="2"/>
    </w:p>
    <w:sectPr w:rsidR="00931E96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499" w:hanging="360"/>
      </w:pPr>
    </w:lvl>
    <w:lvl w:ilvl="2" w:tplc="0419001B">
      <w:start w:val="1"/>
      <w:numFmt w:val="lowerRoman"/>
      <w:lvlText w:val="%3."/>
      <w:lvlJc w:val="right"/>
      <w:pPr>
        <w:ind w:left="3219" w:hanging="180"/>
      </w:pPr>
    </w:lvl>
    <w:lvl w:ilvl="3" w:tplc="0419000F">
      <w:start w:val="1"/>
      <w:numFmt w:val="decimal"/>
      <w:lvlText w:val="%4."/>
      <w:lvlJc w:val="left"/>
      <w:pPr>
        <w:ind w:left="3939" w:hanging="360"/>
      </w:pPr>
    </w:lvl>
    <w:lvl w:ilvl="4" w:tplc="04190019">
      <w:start w:val="1"/>
      <w:numFmt w:val="lowerLetter"/>
      <w:lvlText w:val="%5."/>
      <w:lvlJc w:val="left"/>
      <w:pPr>
        <w:ind w:left="4659" w:hanging="360"/>
      </w:pPr>
    </w:lvl>
    <w:lvl w:ilvl="5" w:tplc="0419001B">
      <w:start w:val="1"/>
      <w:numFmt w:val="lowerRoman"/>
      <w:lvlText w:val="%6."/>
      <w:lvlJc w:val="right"/>
      <w:pPr>
        <w:ind w:left="5379" w:hanging="180"/>
      </w:pPr>
    </w:lvl>
    <w:lvl w:ilvl="6" w:tplc="0419000F">
      <w:start w:val="1"/>
      <w:numFmt w:val="decimal"/>
      <w:lvlText w:val="%7."/>
      <w:lvlJc w:val="left"/>
      <w:pPr>
        <w:ind w:left="6099" w:hanging="360"/>
      </w:pPr>
    </w:lvl>
    <w:lvl w:ilvl="7" w:tplc="04190019">
      <w:start w:val="1"/>
      <w:numFmt w:val="lowerLetter"/>
      <w:lvlText w:val="%8."/>
      <w:lvlJc w:val="left"/>
      <w:pPr>
        <w:ind w:left="6819" w:hanging="360"/>
      </w:pPr>
    </w:lvl>
    <w:lvl w:ilvl="8" w:tplc="0419001B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5AD7"/>
    <w:rsid w:val="00071DAC"/>
    <w:rsid w:val="00095AD7"/>
    <w:rsid w:val="000E63EA"/>
    <w:rsid w:val="00124694"/>
    <w:rsid w:val="001367EA"/>
    <w:rsid w:val="001475A4"/>
    <w:rsid w:val="00157B3C"/>
    <w:rsid w:val="00180BE7"/>
    <w:rsid w:val="001C6A31"/>
    <w:rsid w:val="001F7570"/>
    <w:rsid w:val="002179CB"/>
    <w:rsid w:val="002E0E77"/>
    <w:rsid w:val="002F13F9"/>
    <w:rsid w:val="003747CD"/>
    <w:rsid w:val="003A22E1"/>
    <w:rsid w:val="003A748D"/>
    <w:rsid w:val="003C2643"/>
    <w:rsid w:val="00431115"/>
    <w:rsid w:val="00441B3F"/>
    <w:rsid w:val="00445302"/>
    <w:rsid w:val="004939B9"/>
    <w:rsid w:val="0052406D"/>
    <w:rsid w:val="005D016E"/>
    <w:rsid w:val="005D66B7"/>
    <w:rsid w:val="006110C8"/>
    <w:rsid w:val="00625032"/>
    <w:rsid w:val="00697654"/>
    <w:rsid w:val="006D4ED5"/>
    <w:rsid w:val="007515C3"/>
    <w:rsid w:val="00772AED"/>
    <w:rsid w:val="00794806"/>
    <w:rsid w:val="007C1997"/>
    <w:rsid w:val="007D18AB"/>
    <w:rsid w:val="0087354D"/>
    <w:rsid w:val="00886B4A"/>
    <w:rsid w:val="008B3EFE"/>
    <w:rsid w:val="008D5F1A"/>
    <w:rsid w:val="00902334"/>
    <w:rsid w:val="00931E96"/>
    <w:rsid w:val="0094464A"/>
    <w:rsid w:val="00994F22"/>
    <w:rsid w:val="009B5432"/>
    <w:rsid w:val="00A63356"/>
    <w:rsid w:val="00AB5660"/>
    <w:rsid w:val="00AE4F93"/>
    <w:rsid w:val="00B17D00"/>
    <w:rsid w:val="00B7092E"/>
    <w:rsid w:val="00BF100D"/>
    <w:rsid w:val="00C10488"/>
    <w:rsid w:val="00C6574C"/>
    <w:rsid w:val="00CD797F"/>
    <w:rsid w:val="00D5291B"/>
    <w:rsid w:val="00DF462B"/>
    <w:rsid w:val="00DF77FE"/>
    <w:rsid w:val="00E21DE1"/>
    <w:rsid w:val="00E96376"/>
    <w:rsid w:val="00EF002E"/>
    <w:rsid w:val="00F17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ED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9765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97654"/>
    <w:rPr>
      <w:rFonts w:ascii="Arial" w:hAnsi="Arial" w:cs="Arial"/>
      <w:b/>
      <w:bCs/>
      <w:color w:val="26282F"/>
      <w:sz w:val="24"/>
      <w:szCs w:val="24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3356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772AED"/>
    <w:rPr>
      <w:color w:val="auto"/>
    </w:rPr>
  </w:style>
  <w:style w:type="character" w:customStyle="1" w:styleId="a0">
    <w:name w:val="Цветовое выделение"/>
    <w:uiPriority w:val="99"/>
    <w:rsid w:val="00772AED"/>
    <w:rPr>
      <w:b/>
      <w:bCs/>
      <w:color w:val="auto"/>
    </w:rPr>
  </w:style>
  <w:style w:type="paragraph" w:customStyle="1" w:styleId="a1">
    <w:name w:val="Заголовок статьи"/>
    <w:basedOn w:val="Normal"/>
    <w:next w:val="Normal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Комментарий"/>
    <w:basedOn w:val="Normal"/>
    <w:next w:val="Normal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3">
    <w:name w:val="Информация об изменениях документа"/>
    <w:basedOn w:val="a2"/>
    <w:next w:val="Normal"/>
    <w:uiPriority w:val="99"/>
    <w:rsid w:val="00772AED"/>
    <w:rPr>
      <w:i/>
      <w:iCs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2F13F9"/>
    <w:rPr>
      <w:rFonts w:ascii="Times New Roman" w:hAnsi="Times New Roman" w:cs="Times New Roman"/>
      <w:b/>
      <w:bCs/>
      <w:spacing w:val="-4"/>
      <w:shd w:val="clear" w:color="auto" w:fill="FFFFFF"/>
    </w:rPr>
  </w:style>
  <w:style w:type="character" w:customStyle="1" w:styleId="a4">
    <w:name w:val="Основной текст_"/>
    <w:basedOn w:val="DefaultParagraphFont"/>
    <w:link w:val="1"/>
    <w:uiPriority w:val="99"/>
    <w:locked/>
    <w:rsid w:val="002F13F9"/>
    <w:rPr>
      <w:rFonts w:ascii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Normal"/>
    <w:link w:val="a4"/>
    <w:uiPriority w:val="99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uiPriority w:val="99"/>
    <w:rsid w:val="002E0E77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bCs/>
      <w:sz w:val="32"/>
      <w:szCs w:val="32"/>
      <w:lang w:eastAsia="ar-SA"/>
    </w:rPr>
  </w:style>
  <w:style w:type="paragraph" w:styleId="ListParagraph">
    <w:name w:val="List Paragraph"/>
    <w:basedOn w:val="Normal"/>
    <w:uiPriority w:val="99"/>
    <w:qFormat/>
    <w:rsid w:val="00AB5660"/>
    <w:pPr>
      <w:ind w:left="720"/>
    </w:pPr>
  </w:style>
  <w:style w:type="paragraph" w:customStyle="1" w:styleId="a5">
    <w:name w:val="Заголовок"/>
    <w:basedOn w:val="Normal"/>
    <w:next w:val="BodyText"/>
    <w:uiPriority w:val="99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8D5F1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D5F1A"/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D5291B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Normal">
    <w:name w:val="ConsNormal"/>
    <w:uiPriority w:val="99"/>
    <w:rsid w:val="00697654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45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4750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5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5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5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457</Words>
  <Characters>2605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ТОРБЕЕВСКОГО </dc:title>
  <dc:subject/>
  <dc:creator>Пащенко</dc:creator>
  <cp:keywords/>
  <dc:description/>
  <cp:lastModifiedBy>1</cp:lastModifiedBy>
  <cp:revision>4</cp:revision>
  <cp:lastPrinted>2015-12-22T11:41:00Z</cp:lastPrinted>
  <dcterms:created xsi:type="dcterms:W3CDTF">2015-12-25T13:03:00Z</dcterms:created>
  <dcterms:modified xsi:type="dcterms:W3CDTF">2015-12-31T09:39:00Z</dcterms:modified>
</cp:coreProperties>
</file>